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44BB5" w14:textId="1DD11B1A" w:rsidR="003C594F" w:rsidRDefault="00EA3E4F" w:rsidP="001839C0">
      <w:pPr>
        <w:spacing w:line="220" w:lineRule="exact"/>
        <w:ind w:rightChars="-203" w:right="-426" w:firstLineChars="3740" w:firstLine="7854"/>
        <w:jc w:val="left"/>
        <w:rPr>
          <w:rFonts w:ascii="Arial" w:hAnsi="Arial" w:cs="Arial"/>
          <w:color w:val="000000"/>
        </w:rPr>
      </w:pPr>
      <w:r w:rsidRPr="00817551"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5D0A160" wp14:editId="68393EE6">
                <wp:simplePos x="0" y="0"/>
                <wp:positionH relativeFrom="column">
                  <wp:posOffset>442595</wp:posOffset>
                </wp:positionH>
                <wp:positionV relativeFrom="paragraph">
                  <wp:posOffset>-328295</wp:posOffset>
                </wp:positionV>
                <wp:extent cx="2295525" cy="514350"/>
                <wp:effectExtent l="1009650" t="0" r="28575" b="19050"/>
                <wp:wrapNone/>
                <wp:docPr id="2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514350"/>
                        </a:xfrm>
                        <a:prstGeom prst="wedgeRectCallout">
                          <a:avLst>
                            <a:gd name="adj1" fmla="val -92058"/>
                            <a:gd name="adj2" fmla="val -39824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FC5F5" w14:textId="168ECE8B" w:rsidR="00A66C8B" w:rsidRPr="00FB5762" w:rsidRDefault="00FB5762" w:rsidP="00FB5762">
                            <w:pPr>
                              <w:spacing w:line="220" w:lineRule="exact"/>
                              <w:jc w:val="left"/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Please attach</w:t>
                            </w:r>
                            <w:r w:rsidR="00A66C8B" w:rsidRPr="00FB5762"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the withholding tax slip</w:t>
                            </w:r>
                            <w:r>
                              <w:rPr>
                                <w:rFonts w:ascii="Arial" w:eastAsia="Yu Gothic" w:hAnsi="Arial" w:cs="Arial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（</w:t>
                            </w:r>
                            <w:r>
                              <w:rPr>
                                <w:rFonts w:ascii="Arial" w:eastAsia="Yu Gothic" w:hAnsi="Arial" w:cs="Arial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A4 size</w:t>
                            </w:r>
                            <w:r>
                              <w:rPr>
                                <w:rFonts w:ascii="Arial" w:eastAsia="Yu Gothic" w:hAnsi="Arial" w:cs="Arial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）</w:t>
                            </w:r>
                            <w:r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to the back and staple</w:t>
                            </w:r>
                            <w:r w:rsidR="00A66C8B" w:rsidRPr="00FB5762"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it</w:t>
                            </w:r>
                            <w:r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66C8B" w:rsidRPr="00FB5762">
                              <w:rPr>
                                <w:rFonts w:ascii="Arial" w:eastAsia="Yu Gothic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together. 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D0A160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13" o:spid="_x0000_s1026" type="#_x0000_t61" style="position:absolute;left:0;text-align:left;margin-left:34.85pt;margin-top:-25.85pt;width:180.75pt;height:40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" adj="-9085,2198" strokecolor="red" strokeweight="1pt">
                <v:textbox inset="5.85pt,.7pt,5.85pt,.7pt">
                  <w:txbxContent>
                    <w:p w14:paraId="6DEFC5F5" w14:textId="168ECE8B" w:rsidR="00A66C8B" w:rsidRPr="00FB5762" w:rsidRDefault="00FB5762" w:rsidP="00FB5762">
                      <w:pPr>
                        <w:spacing w:line="220" w:lineRule="exact"/>
                        <w:jc w:val="left"/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>Please attach</w:t>
                      </w:r>
                      <w:r w:rsidR="00A66C8B" w:rsidRPr="00FB5762"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the withholding tax slip</w:t>
                      </w:r>
                      <w:r>
                        <w:rPr>
                          <w:rFonts w:ascii="Arial" w:eastAsia="Yu Gothic" w:hAnsi="Arial" w:cs="Arial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（</w:t>
                      </w:r>
                      <w:r>
                        <w:rPr>
                          <w:rFonts w:ascii="Arial" w:eastAsia="Yu Gothic" w:hAnsi="Arial" w:cs="Arial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A4 size</w:t>
                      </w:r>
                      <w:r>
                        <w:rPr>
                          <w:rFonts w:ascii="Arial" w:eastAsia="Yu Gothic" w:hAnsi="Arial" w:cs="Arial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）</w:t>
                      </w:r>
                      <w:r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>to the back and staple</w:t>
                      </w:r>
                      <w:r w:rsidR="00A66C8B" w:rsidRPr="00FB5762"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it</w:t>
                      </w:r>
                      <w:r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A66C8B" w:rsidRPr="00FB5762">
                        <w:rPr>
                          <w:rFonts w:ascii="Arial" w:eastAsia="Yu Gothic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together. </w:t>
                      </w:r>
                    </w:p>
                  </w:txbxContent>
                </v:textbox>
              </v:shape>
            </w:pict>
          </mc:Fallback>
        </mc:AlternateContent>
      </w:r>
      <w:r w:rsidRPr="00817551">
        <w:rPr>
          <w:rFonts w:ascii="Arial" w:hAnsi="Arial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974A70E" wp14:editId="2B398546">
                <wp:simplePos x="0" y="0"/>
                <wp:positionH relativeFrom="column">
                  <wp:posOffset>-652780</wp:posOffset>
                </wp:positionH>
                <wp:positionV relativeFrom="paragraph">
                  <wp:posOffset>-396240</wp:posOffset>
                </wp:positionV>
                <wp:extent cx="171450" cy="171450"/>
                <wp:effectExtent l="19050" t="19050" r="19050" b="19050"/>
                <wp:wrapNone/>
                <wp:docPr id="1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1450" cy="1714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shapetype id="_x0000_t32" coordsize="21600,21600" o:oned="t" filled="f" o:spt="32" path="m,l21600,21600e" w14:anchorId="5C76D086">
                <v:path fillok="f" arrowok="t" o:connecttype="none"/>
                <o:lock v:ext="edit" shapetype="t"/>
              </v:shapetype>
              <v:shape id="AutoShape 12" style="position:absolute;left:0;text-align:left;margin-left:-51.4pt;margin-top:-31.2pt;width:13.5pt;height:13.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weight="3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">
                <v:shadow color="#7f7f7f" opacity=".5" offset="1pt"/>
              </v:shape>
            </w:pict>
          </mc:Fallback>
        </mc:AlternateContent>
      </w:r>
      <w:r w:rsidR="00FB5762" w:rsidRPr="00817551">
        <w:rPr>
          <w:rFonts w:ascii="Arial" w:hAnsi="Arial" w:cs="Arial"/>
          <w:color w:val="000000"/>
        </w:rPr>
        <w:t>【</w:t>
      </w:r>
      <w:r w:rsidR="001839C0">
        <w:rPr>
          <w:rFonts w:ascii="Arial" w:hAnsi="Arial" w:cs="Arial"/>
          <w:color w:val="000000"/>
        </w:rPr>
        <w:t>Form3-</w:t>
      </w:r>
      <w:r w:rsidR="00744ED0" w:rsidRPr="00744ED0">
        <w:rPr>
          <w:rFonts w:ascii="Arial" w:hAnsi="Arial" w:cs="Arial"/>
          <w:color w:val="000000"/>
        </w:rPr>
        <w:t xml:space="preserve"> </w:t>
      </w:r>
      <w:r w:rsidR="003C594F" w:rsidRPr="00817551">
        <w:rPr>
          <w:rFonts w:ascii="Arial" w:hAnsi="Arial" w:cs="Arial"/>
          <w:color w:val="000000"/>
        </w:rPr>
        <w:t>1</w:t>
      </w:r>
      <w:r w:rsidR="00817551" w:rsidRPr="00817551">
        <w:rPr>
          <w:rFonts w:ascii="Arial" w:hAnsi="Arial" w:cs="Arial"/>
          <w:color w:val="000000"/>
        </w:rPr>
        <w:t>】</w:t>
      </w:r>
      <w:r w:rsidR="00817551" w:rsidRPr="00817551">
        <w:rPr>
          <w:rFonts w:ascii="Arial" w:hAnsi="Arial" w:cs="Arial"/>
          <w:color w:val="000000"/>
        </w:rPr>
        <w:t xml:space="preserve"> </w:t>
      </w:r>
    </w:p>
    <w:p w14:paraId="066067D1" w14:textId="585E523A" w:rsidR="000E2ABE" w:rsidRPr="000E2ABE" w:rsidRDefault="000E2ABE" w:rsidP="00BA4F0E">
      <w:pPr>
        <w:spacing w:line="220" w:lineRule="exact"/>
        <w:ind w:rightChars="-203" w:right="-426" w:firstLineChars="3712" w:firstLine="5939"/>
        <w:jc w:val="left"/>
        <w:rPr>
          <w:rFonts w:ascii="Arial" w:hAnsi="Arial" w:cs="Arial"/>
          <w:color w:val="000000"/>
        </w:rPr>
      </w:pPr>
      <w:r w:rsidRPr="000E2ABE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0F84D4E" wp14:editId="2E1751D2">
                <wp:simplePos x="0" y="0"/>
                <wp:positionH relativeFrom="margin">
                  <wp:posOffset>4781550</wp:posOffset>
                </wp:positionH>
                <wp:positionV relativeFrom="paragraph">
                  <wp:posOffset>16510</wp:posOffset>
                </wp:positionV>
                <wp:extent cx="685800" cy="438150"/>
                <wp:effectExtent l="0" t="0" r="0" b="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F84F8A" w14:textId="77777777" w:rsidR="000E2ABE" w:rsidRPr="000E2ABE" w:rsidRDefault="000E2ABE" w:rsidP="000E2ABE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</w:pPr>
                            <w:r w:rsidRPr="000E2ABE"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  <w:t>April</w:t>
                            </w:r>
                          </w:p>
                          <w:p w14:paraId="1B103C06" w14:textId="77777777" w:rsidR="000E2ABE" w:rsidRPr="000E2ABE" w:rsidRDefault="000E2ABE" w:rsidP="000E2ABE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</w:pPr>
                            <w:r w:rsidRPr="000E2ABE"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  <w:t>October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84D4E" id="正方形/長方形 21" o:spid="_x0000_s1027" style="position:absolute;left:0;text-align:left;margin-left:376.5pt;margin-top:1.3pt;width:54pt;height:34.5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" stroked="f">
                <v:textbox>
                  <w:txbxContent>
                    <w:p w14:paraId="52F84F8A" w14:textId="77777777" w:rsidR="000E2ABE" w:rsidRPr="000E2ABE" w:rsidRDefault="000E2ABE" w:rsidP="000E2ABE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  <w:sz w:val="18"/>
                          <w:szCs w:val="21"/>
                        </w:rPr>
                      </w:pPr>
                      <w:r w:rsidRPr="000E2ABE">
                        <w:rPr>
                          <w:rFonts w:ascii="Arial" w:hAnsi="Arial" w:cs="Arial"/>
                          <w:sz w:val="18"/>
                          <w:szCs w:val="21"/>
                        </w:rPr>
                        <w:t>April</w:t>
                      </w:r>
                    </w:p>
                    <w:p w14:paraId="1B103C06" w14:textId="77777777" w:rsidR="000E2ABE" w:rsidRPr="000E2ABE" w:rsidRDefault="000E2ABE" w:rsidP="000E2ABE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  <w:sz w:val="18"/>
                          <w:szCs w:val="21"/>
                        </w:rPr>
                      </w:pPr>
                      <w:r w:rsidRPr="000E2ABE">
                        <w:rPr>
                          <w:rFonts w:ascii="Arial" w:hAnsi="Arial" w:cs="Arial"/>
                          <w:sz w:val="18"/>
                          <w:szCs w:val="21"/>
                        </w:rPr>
                        <w:t>October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A9264F" w14:textId="48FA08BD" w:rsidR="0055401E" w:rsidRDefault="007431F0" w:rsidP="00817551">
      <w:pPr>
        <w:spacing w:line="220" w:lineRule="exact"/>
        <w:ind w:rightChars="-406" w:right="-853" w:firstLineChars="3442" w:firstLine="7228"/>
        <w:jc w:val="left"/>
        <w:rPr>
          <w:rFonts w:ascii="Arial" w:hAnsi="Arial" w:cs="Arial"/>
          <w:color w:val="000000"/>
        </w:rPr>
      </w:pPr>
      <w:r w:rsidRPr="00817551">
        <w:rPr>
          <w:rFonts w:ascii="Arial" w:hAnsi="Arial" w:cs="Arial"/>
          <w:color w:val="000000"/>
        </w:rPr>
        <w:t xml:space="preserve">As of </w:t>
      </w:r>
      <w:r w:rsidR="000E2ABE">
        <w:rPr>
          <w:rFonts w:ascii="Arial" w:hAnsi="Arial" w:cs="Arial" w:hint="eastAsia"/>
          <w:color w:val="000000"/>
        </w:rPr>
        <w:t xml:space="preserve">　　　</w:t>
      </w:r>
      <w:r w:rsidR="0019635C" w:rsidRPr="00817551">
        <w:rPr>
          <w:rFonts w:ascii="Arial" w:hAnsi="Arial" w:cs="Arial"/>
          <w:color w:val="000000"/>
        </w:rPr>
        <w:t xml:space="preserve">1, </w:t>
      </w:r>
      <w:r w:rsidR="00FB5762" w:rsidRPr="00817551">
        <w:rPr>
          <w:rFonts w:ascii="Arial" w:hAnsi="Arial" w:cs="Arial"/>
          <w:color w:val="000000"/>
        </w:rPr>
        <w:t>202</w:t>
      </w:r>
      <w:r w:rsidR="000E2ABE">
        <w:rPr>
          <w:rFonts w:ascii="Arial" w:hAnsi="Arial" w:cs="Arial" w:hint="eastAsia"/>
          <w:color w:val="000000"/>
        </w:rPr>
        <w:t>6</w:t>
      </w:r>
    </w:p>
    <w:p w14:paraId="3B2E207D" w14:textId="77777777" w:rsidR="000E2ABE" w:rsidRPr="00817551" w:rsidRDefault="000E2ABE" w:rsidP="00817551">
      <w:pPr>
        <w:spacing w:line="220" w:lineRule="exact"/>
        <w:ind w:rightChars="-406" w:right="-853" w:firstLineChars="3442" w:firstLine="7572"/>
        <w:jc w:val="left"/>
        <w:rPr>
          <w:rFonts w:ascii="Arial" w:hAnsi="Arial" w:cs="Arial"/>
          <w:color w:val="000000"/>
          <w:sz w:val="22"/>
        </w:rPr>
      </w:pPr>
    </w:p>
    <w:p w14:paraId="1FBF924B" w14:textId="47C09193" w:rsidR="00FE0B0D" w:rsidRPr="00817551" w:rsidRDefault="00080105" w:rsidP="000115F0">
      <w:pPr>
        <w:spacing w:line="280" w:lineRule="exact"/>
        <w:jc w:val="center"/>
        <w:rPr>
          <w:rFonts w:ascii="Arial" w:hAnsi="Arial" w:cs="Arial"/>
          <w:b/>
          <w:bCs/>
          <w:color w:val="000000"/>
          <w:sz w:val="32"/>
        </w:rPr>
      </w:pPr>
      <w:r w:rsidRPr="00817551">
        <w:rPr>
          <w:rFonts w:ascii="Arial" w:hAnsi="Arial" w:cs="Arial"/>
          <w:b/>
          <w:bCs/>
          <w:color w:val="000000"/>
          <w:sz w:val="32"/>
        </w:rPr>
        <w:t xml:space="preserve">Attachment Sheet for the </w:t>
      </w:r>
      <w:r w:rsidR="007164F6" w:rsidRPr="00817551">
        <w:rPr>
          <w:rFonts w:ascii="Arial" w:hAnsi="Arial" w:cs="Arial"/>
          <w:b/>
          <w:bCs/>
          <w:color w:val="000000"/>
          <w:sz w:val="32"/>
        </w:rPr>
        <w:t xml:space="preserve">Withholding </w:t>
      </w:r>
      <w:r w:rsidR="00BA4F0E" w:rsidRPr="00817551">
        <w:rPr>
          <w:rFonts w:ascii="Arial" w:hAnsi="Arial" w:cs="Arial"/>
          <w:b/>
          <w:bCs/>
          <w:color w:val="000000"/>
          <w:sz w:val="32"/>
        </w:rPr>
        <w:t>S</w:t>
      </w:r>
      <w:r w:rsidR="007164F6" w:rsidRPr="00817551">
        <w:rPr>
          <w:rFonts w:ascii="Arial" w:hAnsi="Arial" w:cs="Arial"/>
          <w:b/>
          <w:bCs/>
          <w:color w:val="000000"/>
          <w:sz w:val="32"/>
        </w:rPr>
        <w:t>lip</w:t>
      </w:r>
    </w:p>
    <w:p w14:paraId="5A4FDE88" w14:textId="77777777" w:rsidR="000115F0" w:rsidRPr="00817551" w:rsidRDefault="000115F0" w:rsidP="000115F0">
      <w:pPr>
        <w:spacing w:line="280" w:lineRule="exact"/>
        <w:jc w:val="center"/>
        <w:rPr>
          <w:rFonts w:ascii="Arial" w:hAnsi="Arial" w:cs="Arial"/>
          <w:b/>
          <w:bCs/>
          <w:color w:val="000000"/>
          <w:sz w:val="32"/>
        </w:rPr>
      </w:pPr>
    </w:p>
    <w:p w14:paraId="043E4CF1" w14:textId="63B4F010" w:rsidR="00FE0B0D" w:rsidRPr="00817551" w:rsidRDefault="000D2FD7" w:rsidP="000D46A9">
      <w:pPr>
        <w:spacing w:line="220" w:lineRule="exact"/>
        <w:ind w:firstLineChars="500" w:firstLine="1050"/>
        <w:jc w:val="left"/>
        <w:rPr>
          <w:rFonts w:ascii="Arial" w:hAnsi="Arial" w:cs="Arial"/>
          <w:szCs w:val="22"/>
          <w:u w:val="single" w:color="000000"/>
        </w:rPr>
      </w:pPr>
      <w:r w:rsidRPr="00817551">
        <w:rPr>
          <w:rFonts w:ascii="Arial" w:hAnsi="Arial" w:cs="Arial"/>
          <w:szCs w:val="22"/>
          <w:u w:color="000000"/>
        </w:rPr>
        <w:t>Student</w:t>
      </w:r>
      <w:r w:rsidR="00FB5762" w:rsidRPr="00817551">
        <w:rPr>
          <w:rFonts w:ascii="Arial" w:hAnsi="Arial" w:cs="Arial"/>
          <w:szCs w:val="22"/>
          <w:u w:color="000000"/>
        </w:rPr>
        <w:t xml:space="preserve"> ID</w:t>
      </w:r>
      <w:r w:rsidRPr="00817551">
        <w:rPr>
          <w:rFonts w:ascii="Arial" w:hAnsi="Arial" w:cs="Arial"/>
          <w:szCs w:val="22"/>
          <w:u w:color="000000"/>
        </w:rPr>
        <w:t xml:space="preserve"> Number</w:t>
      </w:r>
      <w:r w:rsidR="000D46A9" w:rsidRPr="00817551">
        <w:rPr>
          <w:rFonts w:ascii="Arial" w:hAnsi="Arial" w:cs="Arial"/>
          <w:szCs w:val="22"/>
          <w:u w:color="000000"/>
        </w:rPr>
        <w:t>:</w:t>
      </w:r>
      <w:permStart w:id="241912963" w:edGrp="everyone"/>
      <w:r w:rsidR="00FB5762" w:rsidRPr="00817551">
        <w:rPr>
          <w:rFonts w:ascii="Arial" w:hAnsi="Arial" w:cs="Arial"/>
          <w:szCs w:val="22"/>
          <w:u w:val="single" w:color="000000"/>
        </w:rPr>
        <w:t xml:space="preserve">　　　　　　　　　</w:t>
      </w:r>
      <w:permEnd w:id="241912963"/>
      <w:r w:rsidR="00FB5762" w:rsidRPr="00817551">
        <w:rPr>
          <w:rFonts w:ascii="Arial" w:hAnsi="Arial" w:cs="Arial"/>
          <w:szCs w:val="22"/>
        </w:rPr>
        <w:t xml:space="preserve"> </w:t>
      </w:r>
      <w:r w:rsidR="00FB5762" w:rsidRPr="00817551">
        <w:rPr>
          <w:rFonts w:ascii="Arial" w:hAnsi="Arial" w:cs="Arial"/>
        </w:rPr>
        <w:t xml:space="preserve">　</w:t>
      </w:r>
      <w:r w:rsidRPr="00817551">
        <w:rPr>
          <w:rFonts w:ascii="Arial" w:hAnsi="Arial" w:cs="Arial"/>
          <w:szCs w:val="22"/>
          <w:u w:color="000000"/>
        </w:rPr>
        <w:t>Name</w:t>
      </w:r>
      <w:r w:rsidR="000D46A9" w:rsidRPr="00817551">
        <w:rPr>
          <w:rFonts w:ascii="Arial" w:hAnsi="Arial" w:cs="Arial"/>
          <w:szCs w:val="22"/>
          <w:u w:color="000000"/>
        </w:rPr>
        <w:t>:</w:t>
      </w:r>
      <w:permStart w:id="1229739025" w:edGrp="everyone"/>
      <w:r w:rsidR="00FB5762" w:rsidRPr="00817551">
        <w:rPr>
          <w:rFonts w:ascii="Arial" w:hAnsi="Arial" w:cs="Arial"/>
          <w:szCs w:val="22"/>
          <w:u w:val="single" w:color="000000"/>
        </w:rPr>
        <w:t xml:space="preserve">　　　　　　　　　　　　　　　　</w:t>
      </w:r>
      <w:permEnd w:id="1229739025"/>
    </w:p>
    <w:tbl>
      <w:tblPr>
        <w:tblpPr w:leftFromText="142" w:rightFromText="142" w:vertAnchor="text" w:horzAnchor="margin" w:tblpY="131"/>
        <w:tblW w:w="906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8"/>
        <w:gridCol w:w="6804"/>
      </w:tblGrid>
      <w:tr w:rsidR="00AD7F10" w:rsidRPr="00817551" w14:paraId="5B0E26EA" w14:textId="77777777" w:rsidTr="00A532E6">
        <w:trPr>
          <w:cantSplit/>
          <w:trHeight w:val="497"/>
        </w:trPr>
        <w:tc>
          <w:tcPr>
            <w:tcW w:w="2258" w:type="dxa"/>
            <w:tcBorders>
              <w:bottom w:val="single" w:sz="4" w:space="0" w:color="auto"/>
            </w:tcBorders>
            <w:vAlign w:val="center"/>
          </w:tcPr>
          <w:p w14:paraId="48E8BF99" w14:textId="77777777" w:rsidR="00AD7F10" w:rsidRPr="00817551" w:rsidRDefault="00AD7F10" w:rsidP="00FB5762">
            <w:pPr>
              <w:spacing w:line="220" w:lineRule="exact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7551">
              <w:rPr>
                <w:rFonts w:ascii="Arial" w:hAnsi="Arial" w:cs="Arial"/>
                <w:color w:val="000000"/>
                <w:sz w:val="20"/>
                <w:szCs w:val="20"/>
              </w:rPr>
              <w:t>Name of salary earner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bottom"/>
          </w:tcPr>
          <w:p w14:paraId="240B281A" w14:textId="1A7E8A86" w:rsidR="00AD7F10" w:rsidRPr="00817551" w:rsidRDefault="00EB7E09" w:rsidP="00B9003E">
            <w:pPr>
              <w:wordWrap w:val="0"/>
              <w:spacing w:line="400" w:lineRule="exact"/>
              <w:ind w:leftChars="-115" w:left="-241" w:right="40" w:firstLineChars="120" w:firstLine="240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60752788" w:edGrp="everyone"/>
            <w:r w:rsidRP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　</w:t>
            </w:r>
            <w:r w:rsidR="00B9003E"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 w:rsidR="00B9003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            </w:t>
            </w:r>
            <w:r w:rsidRP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　　</w:t>
            </w:r>
            <w:permEnd w:id="60752788"/>
            <w:r w:rsidR="00AD7F10" w:rsidRPr="00817551">
              <w:rPr>
                <w:rFonts w:ascii="Arial" w:hAnsi="Arial" w:cs="Arial"/>
                <w:color w:val="000000"/>
                <w:sz w:val="20"/>
                <w:szCs w:val="20"/>
              </w:rPr>
              <w:t>(Re</w:t>
            </w:r>
            <w:r w:rsidR="00FB5762" w:rsidRPr="00817551">
              <w:rPr>
                <w:rFonts w:ascii="Arial" w:hAnsi="Arial" w:cs="Arial"/>
                <w:color w:val="000000"/>
                <w:sz w:val="20"/>
                <w:szCs w:val="20"/>
              </w:rPr>
              <w:t>lationship:</w:t>
            </w:r>
            <w:permStart w:id="1995192896" w:edGrp="everyone"/>
            <w:r w:rsidR="00FB5762" w:rsidRP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FB5762" w:rsidRP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</w:t>
            </w:r>
            <w:r w:rsidR="00FB5762" w:rsidRPr="00817551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995192896"/>
            <w:r w:rsidR="00BA4F0E" w:rsidRPr="00817551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AD7F10" w:rsidRPr="00817551" w14:paraId="01DB181D" w14:textId="77777777" w:rsidTr="000115F0">
        <w:trPr>
          <w:cantSplit/>
          <w:trHeight w:val="12375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14:paraId="2C0C0BCD" w14:textId="60C472E7" w:rsidR="00AD7F10" w:rsidRPr="00817551" w:rsidRDefault="00E41CFA" w:rsidP="000115F0">
            <w:pPr>
              <w:spacing w:line="220" w:lineRule="exact"/>
              <w:ind w:rightChars="54" w:right="113"/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21"/>
              </w:rPr>
            </w:pP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EC94516" wp14:editId="7AA8835C">
                      <wp:simplePos x="0" y="0"/>
                      <wp:positionH relativeFrom="column">
                        <wp:posOffset>554355</wp:posOffset>
                      </wp:positionH>
                      <wp:positionV relativeFrom="paragraph">
                        <wp:posOffset>92710</wp:posOffset>
                      </wp:positionV>
                      <wp:extent cx="1466850" cy="228600"/>
                      <wp:effectExtent l="0" t="0" r="19050" b="19050"/>
                      <wp:wrapNone/>
                      <wp:docPr id="25" name="楕円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6850" cy="2286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A47CE6" id="楕円 25" o:spid="_x0000_s1026" style="position:absolute;left:0;text-align:left;margin-left:43.65pt;margin-top:7.3pt;width:115.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" filled="f" strokecolor="red" strokeweight="1.5pt">
                      <v:stroke joinstyle="miter"/>
                    </v:oval>
                  </w:pict>
                </mc:Fallback>
              </mc:AlternateContent>
            </w:r>
            <w:r w:rsidR="00FB5762" w:rsidRPr="0081755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D38D1F2" wp14:editId="3D035954">
                      <wp:simplePos x="0" y="0"/>
                      <wp:positionH relativeFrom="column">
                        <wp:posOffset>2491740</wp:posOffset>
                      </wp:positionH>
                      <wp:positionV relativeFrom="paragraph">
                        <wp:posOffset>66040</wp:posOffset>
                      </wp:positionV>
                      <wp:extent cx="3048000" cy="914400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48000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9BA265" w14:textId="0BDFA187" w:rsidR="00305E3B" w:rsidRPr="00FB5762" w:rsidRDefault="00305E3B" w:rsidP="00FB5762">
                                  <w:pPr>
                                    <w:spacing w:line="22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 xml:space="preserve">Please submit a copy for </w:t>
                                  </w:r>
                                  <w:r w:rsidR="00FB5762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4F559C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Pr="00FB5762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329BCE3F" w14:textId="09EA972B" w:rsidR="00AD7F10" w:rsidRPr="00FB5762" w:rsidRDefault="00AD7F10" w:rsidP="00FB5762">
                                  <w:pPr>
                                    <w:spacing w:line="220" w:lineRule="exact"/>
                                    <w:ind w:rightChars="54" w:right="113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20"/>
                                      <w:szCs w:val="20"/>
                                    </w:rPr>
                                    <w:t xml:space="preserve">* In the case of the previous application, it does not match the year and amount of the tax certificate, but there is no problem. </w:t>
                                  </w:r>
                                </w:p>
                                <w:p w14:paraId="1E440395" w14:textId="77777777" w:rsidR="00AD7F10" w:rsidRPr="00AD7F10" w:rsidRDefault="00AD7F10" w:rsidP="00AD7F1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38D1F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8" type="#_x0000_t202" style="position:absolute;margin-left:196.2pt;margin-top:5.2pt;width:240pt;height:1in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" filled="f" stroked="f" strokeweight=".5pt">
                      <v:textbox>
                        <w:txbxContent>
                          <w:p w14:paraId="7C9BA265" w14:textId="0BDFA187" w:rsidR="00305E3B" w:rsidRPr="00FB5762" w:rsidRDefault="00305E3B" w:rsidP="00FB5762">
                            <w:pPr>
                              <w:spacing w:line="22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Please submit a copy for </w:t>
                            </w:r>
                            <w:r w:rsidR="00FB576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202</w:t>
                            </w:r>
                            <w:r w:rsidR="004F559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5</w:t>
                            </w:r>
                            <w:r w:rsidRPr="00FB576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29BCE3F" w14:textId="09EA972B" w:rsidR="00AD7F10" w:rsidRPr="00FB5762" w:rsidRDefault="00AD7F10" w:rsidP="00FB5762">
                            <w:pPr>
                              <w:spacing w:line="220" w:lineRule="exact"/>
                              <w:ind w:rightChars="54" w:right="113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* In the case of the previous application, it does not match the year and amount of the tax certificate, but there is no problem. </w:t>
                            </w:r>
                          </w:p>
                          <w:p w14:paraId="1E440395" w14:textId="77777777" w:rsidR="00AD7F10" w:rsidRPr="00AD7F10" w:rsidRDefault="00AD7F10" w:rsidP="00AD7F10"/>
                        </w:txbxContent>
                      </v:textbox>
                    </v:shape>
                  </w:pict>
                </mc:Fallback>
              </mc:AlternateContent>
            </w:r>
            <w:r w:rsidR="00315313" w:rsidRPr="00817551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1" locked="0" layoutInCell="1" allowOverlap="1" wp14:anchorId="4C82B0E5" wp14:editId="2115A98E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91440</wp:posOffset>
                  </wp:positionV>
                  <wp:extent cx="2428875" cy="2752725"/>
                  <wp:effectExtent l="0" t="0" r="9525" b="9525"/>
                  <wp:wrapNone/>
                  <wp:docPr id="18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275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7F10" w:rsidRPr="008175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Where to check</w:t>
            </w:r>
          </w:p>
          <w:p w14:paraId="652D7E6E" w14:textId="5889A985" w:rsidR="00AD7F10" w:rsidRPr="00817551" w:rsidRDefault="000115F0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3BC7A32" wp14:editId="2AD9253A">
                      <wp:simplePos x="0" y="0"/>
                      <wp:positionH relativeFrom="column">
                        <wp:posOffset>1906904</wp:posOffset>
                      </wp:positionH>
                      <wp:positionV relativeFrom="paragraph">
                        <wp:posOffset>52704</wp:posOffset>
                      </wp:positionV>
                      <wp:extent cx="628650" cy="45085"/>
                      <wp:effectExtent l="0" t="76200" r="19050" b="50165"/>
                      <wp:wrapNone/>
                      <wp:docPr id="26" name="直線矢印コネクタ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28650" cy="4508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716CD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6" o:spid="_x0000_s1026" type="#_x0000_t32" style="position:absolute;left:0;text-align:left;margin-left:150.15pt;margin-top:4.15pt;width:49.5pt;height:3.5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" strokecolor="red" strokeweight="2.25pt">
                      <v:stroke endarrow="block" joinstyle="miter"/>
                    </v:shape>
                  </w:pict>
                </mc:Fallback>
              </mc:AlternateContent>
            </w:r>
          </w:p>
          <w:p w14:paraId="1D581C54" w14:textId="1EE5E1F0" w:rsidR="00AD7F10" w:rsidRPr="00817551" w:rsidRDefault="00AD7F10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843783D" w14:textId="24E86D42" w:rsidR="00AD7F10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B70136" wp14:editId="352EE73C">
                      <wp:simplePos x="0" y="0"/>
                      <wp:positionH relativeFrom="column">
                        <wp:posOffset>563880</wp:posOffset>
                      </wp:positionH>
                      <wp:positionV relativeFrom="paragraph">
                        <wp:posOffset>50800</wp:posOffset>
                      </wp:positionV>
                      <wp:extent cx="504825" cy="295275"/>
                      <wp:effectExtent l="19050" t="19050" r="28575" b="28575"/>
                      <wp:wrapNone/>
                      <wp:docPr id="15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295275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rgbClr val="FFC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1D9B64" id="Oval 4" o:spid="_x0000_s1026" style="position:absolute;left:0;text-align:left;margin-left:44.4pt;margin-top:4pt;width:39.7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" filled="f" strokecolor="#ffc000" strokeweight="2.5pt">
                      <v:shadow color="#868686"/>
                      <v:textbox inset="5.85pt,.7pt,5.85pt,.7pt"/>
                    </v:oval>
                  </w:pict>
                </mc:Fallback>
              </mc:AlternateContent>
            </w:r>
            <w:r w:rsidR="00AD7F10"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　　　</w:t>
            </w:r>
          </w:p>
          <w:p w14:paraId="2F689F11" w14:textId="0989DD57" w:rsidR="00AD7F10" w:rsidRPr="00817551" w:rsidRDefault="00AD7F10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BAB2006" w14:textId="741978AB" w:rsidR="00AD7F10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17551">
              <w:rPr>
                <w:rFonts w:ascii="Arial" w:hAnsi="Arial" w:cs="Arial"/>
                <w:b/>
                <w:bCs/>
                <w:noProof/>
                <w:color w:val="FF0000"/>
                <w:sz w:val="18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38CF834" wp14:editId="0D251C76">
                      <wp:simplePos x="0" y="0"/>
                      <wp:positionH relativeFrom="column">
                        <wp:posOffset>1125855</wp:posOffset>
                      </wp:positionH>
                      <wp:positionV relativeFrom="paragraph">
                        <wp:posOffset>30480</wp:posOffset>
                      </wp:positionV>
                      <wp:extent cx="1809750" cy="276225"/>
                      <wp:effectExtent l="0" t="76200" r="19050" b="28575"/>
                      <wp:wrapNone/>
                      <wp:docPr id="16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09750" cy="2762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FFC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9AD767" id="AutoShape 11" o:spid="_x0000_s1026" type="#_x0000_t32" style="position:absolute;left:0;text-align:left;margin-left:88.65pt;margin-top:2.4pt;width:142.5pt;height:21.7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" strokecolor="#ffc000" strokeweight="2.25pt">
                      <v:stroke endarrow="block"/>
                    </v:shape>
                  </w:pict>
                </mc:Fallback>
              </mc:AlternateContent>
            </w:r>
            <w:r w:rsidR="000115F0"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257F8C" wp14:editId="198041F5">
                      <wp:simplePos x="0" y="0"/>
                      <wp:positionH relativeFrom="column">
                        <wp:posOffset>3005455</wp:posOffset>
                      </wp:positionH>
                      <wp:positionV relativeFrom="paragraph">
                        <wp:posOffset>31115</wp:posOffset>
                      </wp:positionV>
                      <wp:extent cx="2647950" cy="581025"/>
                      <wp:effectExtent l="0" t="0" r="19050" b="28575"/>
                      <wp:wrapNone/>
                      <wp:docPr id="17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7950" cy="581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C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4A238D" w14:textId="24A486C6" w:rsidR="00AD7F10" w:rsidRPr="00FB5762" w:rsidRDefault="00AD7F10" w:rsidP="00FB5762">
                                  <w:pPr>
                                    <w:spacing w:line="220" w:lineRule="exact"/>
                                    <w:jc w:val="left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Please enter the payment amount in the salary income column only if you do not fall under (</w:t>
                                  </w:r>
                                  <w:r w:rsidR="00217F0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 w:rsidRPr="00FB576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), (</w:t>
                                  </w:r>
                                  <w:r w:rsidR="00217F0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 w:rsidRPr="00FB576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), or (</w:t>
                                  </w:r>
                                  <w:r w:rsidR="00217F0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FB576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) below.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257F8C" id="Text Box 14" o:spid="_x0000_s1029" type="#_x0000_t202" style="position:absolute;margin-left:236.65pt;margin-top:2.45pt;width:208.5pt;height:4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" strokecolor="#ffc000" strokeweight="1.5pt">
                      <v:textbox inset="5.85pt,.7pt,5.85pt,.7pt">
                        <w:txbxContent>
                          <w:p w14:paraId="324A238D" w14:textId="24A486C6" w:rsidR="00AD7F10" w:rsidRPr="00FB5762" w:rsidRDefault="00AD7F10" w:rsidP="00FB5762">
                            <w:pPr>
                              <w:spacing w:line="220" w:lineRule="exact"/>
                              <w:jc w:val="lef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Please enter the payment amount in the salary income column only if you do not fall under (</w:t>
                            </w:r>
                            <w:r w:rsidR="00217F0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  <w:r w:rsidRPr="00FB576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), (</w:t>
                            </w:r>
                            <w:r w:rsidR="00217F0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</w:t>
                            </w:r>
                            <w:r w:rsidRPr="00FB576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), or (</w:t>
                            </w:r>
                            <w:r w:rsidR="00217F0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</w:t>
                            </w:r>
                            <w:r w:rsidRPr="00FB576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 below.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EF85FA5" w14:textId="0C5B578C" w:rsidR="00AD7F10" w:rsidRPr="00817551" w:rsidRDefault="00AD7F10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A04C641" w14:textId="36E5561A" w:rsidR="002514E3" w:rsidRPr="00817551" w:rsidRDefault="002514E3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noProof/>
                <w:color w:val="000000"/>
                <w:szCs w:val="21"/>
              </w:rPr>
            </w:pPr>
          </w:p>
          <w:p w14:paraId="65CD5A82" w14:textId="45546DB4" w:rsidR="00FB5762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2BF3209" wp14:editId="7B67E529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49530</wp:posOffset>
                      </wp:positionV>
                      <wp:extent cx="1885950" cy="171450"/>
                      <wp:effectExtent l="0" t="0" r="19050" b="19050"/>
                      <wp:wrapNone/>
                      <wp:docPr id="14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859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42A971" w14:textId="08AC9290" w:rsidR="00AD7F10" w:rsidRPr="00FB5762" w:rsidRDefault="00FB5762" w:rsidP="00FB5762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line="220" w:lineRule="exact"/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2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161719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column for dependents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BF3209" id="Text Box 15" o:spid="_x0000_s1030" type="#_x0000_t202" style="position:absolute;margin-left:8.4pt;margin-top:3.9pt;width:148.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" strokecolor="#0070c0" strokeweight="1.5pt">
                      <v:textbox inset="5.85pt,.7pt,5.85pt,.7pt">
                        <w:txbxContent>
                          <w:p w14:paraId="6142A971" w14:textId="08AC9290" w:rsidR="00AD7F10" w:rsidRPr="00FB5762" w:rsidRDefault="00FB5762" w:rsidP="00FB5762">
                            <w:pPr>
                              <w:numPr>
                                <w:ilvl w:val="0"/>
                                <w:numId w:val="7"/>
                              </w:numPr>
                              <w:spacing w:line="220" w:lineRule="exact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2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b/>
                                <w:bCs/>
                                <w:color w:val="161719"/>
                                <w:sz w:val="20"/>
                                <w:szCs w:val="20"/>
                                <w:shd w:val="clear" w:color="auto" w:fill="FFFFFF"/>
                              </w:rPr>
                              <w:t>column for dependents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7BA473" w14:textId="60213C69" w:rsidR="00FB5762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682EB6" wp14:editId="7B7E220D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93980</wp:posOffset>
                      </wp:positionV>
                      <wp:extent cx="45719" cy="209550"/>
                      <wp:effectExtent l="57150" t="19050" r="50165" b="38100"/>
                      <wp:wrapNone/>
                      <wp:docPr id="1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19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89FB57" id="AutoShape 9" o:spid="_x0000_s1026" type="#_x0000_t32" style="position:absolute;left:0;text-align:left;margin-left:15.3pt;margin-top:7.4pt;width:3.6pt;height:16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" strokecolor="red" strokeweight="2.25pt">
                      <v:stroke endarrow="block"/>
                    </v:shape>
                  </w:pict>
                </mc:Fallback>
              </mc:AlternateContent>
            </w:r>
            <w:r w:rsidR="00FB5762" w:rsidRPr="00817551">
              <w:rPr>
                <w:rFonts w:ascii="Arial" w:hAnsi="Arial" w:cs="Arial"/>
                <w:b/>
                <w:bCs/>
                <w:noProof/>
                <w:color w:val="FF0000"/>
                <w:sz w:val="18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418A76" wp14:editId="35631279">
                      <wp:simplePos x="0" y="0"/>
                      <wp:positionH relativeFrom="column">
                        <wp:posOffset>3120390</wp:posOffset>
                      </wp:positionH>
                      <wp:positionV relativeFrom="paragraph">
                        <wp:posOffset>96520</wp:posOffset>
                      </wp:positionV>
                      <wp:extent cx="1981200" cy="1054735"/>
                      <wp:effectExtent l="0" t="0" r="19050" b="12065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81200" cy="10547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6B505B" w14:textId="77777777" w:rsidR="00AD7F10" w:rsidRPr="00FB5762" w:rsidRDefault="00AD7F10" w:rsidP="00FB5762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Arial" w:hAnsi="Arial" w:cs="Arial"/>
                                      <w:sz w:val="20"/>
                                      <w:szCs w:val="22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sz w:val="20"/>
                                      <w:szCs w:val="22"/>
                                    </w:rPr>
                                    <w:t>* Only the fiscal year is listed.</w:t>
                                  </w:r>
                                </w:p>
                                <w:p w14:paraId="10F69A03" w14:textId="2EB846C1" w:rsidR="00AD7F10" w:rsidRPr="00FB5762" w:rsidRDefault="00AD7F10" w:rsidP="00FB5762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Arial" w:hAnsi="Arial" w:cs="Arial"/>
                                      <w:sz w:val="20"/>
                                      <w:szCs w:val="22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sz w:val="20"/>
                                      <w:szCs w:val="22"/>
                                    </w:rPr>
                                    <w:t>It does not apply to mid-career employment or retirement.</w:t>
                                  </w:r>
                                </w:p>
                                <w:p w14:paraId="6E7F3958" w14:textId="77777777" w:rsidR="00FB5762" w:rsidRPr="000D1FE7" w:rsidRDefault="00FB5762" w:rsidP="00FB5762">
                                  <w:pPr>
                                    <w:spacing w:line="200" w:lineRule="exact"/>
                                    <w:jc w:val="left"/>
                                    <w:rPr>
                                      <w:sz w:val="18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18A76" id="テキスト ボックス 2" o:spid="_x0000_s1031" type="#_x0000_t202" style="position:absolute;margin-left:245.7pt;margin-top:7.6pt;width:156pt;height:83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" fillcolor="white [3201]" strokeweight="1pt">
                      <v:textbox>
                        <w:txbxContent>
                          <w:p w14:paraId="556B505B" w14:textId="77777777" w:rsidR="00AD7F10" w:rsidRPr="00FB5762" w:rsidRDefault="00AD7F10" w:rsidP="00FB5762">
                            <w:pPr>
                              <w:spacing w:line="200" w:lineRule="exact"/>
                              <w:jc w:val="left"/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>* Only the fiscal year is listed.</w:t>
                            </w:r>
                          </w:p>
                          <w:p w14:paraId="10F69A03" w14:textId="2EB846C1" w:rsidR="00AD7F10" w:rsidRPr="00FB5762" w:rsidRDefault="00AD7F10" w:rsidP="00FB5762">
                            <w:pPr>
                              <w:spacing w:line="200" w:lineRule="exact"/>
                              <w:jc w:val="left"/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>It does not apply to mid-career employment or retirement.</w:t>
                            </w:r>
                          </w:p>
                          <w:p w14:paraId="6E7F3958" w14:textId="77777777" w:rsidR="00FB5762" w:rsidRPr="000D1FE7" w:rsidRDefault="00FB5762" w:rsidP="00FB5762">
                            <w:pPr>
                              <w:spacing w:line="200" w:lineRule="exact"/>
                              <w:jc w:val="left"/>
                              <w:rPr>
                                <w:sz w:val="18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464DE6" w14:textId="273A466A" w:rsidR="00FB5762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  <w:r w:rsidRPr="00817551">
              <w:rPr>
                <w:rFonts w:ascii="Arial" w:hAnsi="Arial" w:cs="Arial"/>
                <w:b/>
                <w:bCs/>
                <w:noProof/>
                <w:color w:val="FF0000"/>
                <w:sz w:val="18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3D59918" wp14:editId="18290ED1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74930</wp:posOffset>
                      </wp:positionV>
                      <wp:extent cx="1809750" cy="381000"/>
                      <wp:effectExtent l="0" t="0" r="19050" b="19050"/>
                      <wp:wrapNone/>
                      <wp:docPr id="11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7F2E98" w14:textId="3998952C" w:rsidR="00AD7F10" w:rsidRPr="00FB5762" w:rsidRDefault="00FB5762" w:rsidP="00FB5762">
                                  <w:pPr>
                                    <w:numPr>
                                      <w:ilvl w:val="0"/>
                                      <w:numId w:val="9"/>
                                    </w:num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21"/>
                                    </w:rPr>
                                  </w:pPr>
                                  <w:r w:rsidRPr="00FB5762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21"/>
                                    </w:rPr>
                                    <w:t>Mid-career employment/retirement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59918" id="Text Box 17" o:spid="_x0000_s1032" type="#_x0000_t202" style="position:absolute;margin-left:87.9pt;margin-top:5.9pt;width:142.5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" strokecolor="#0070c0" strokeweight="1.5pt">
                      <v:textbox inset="5.85pt,.7pt,5.85pt,.7pt">
                        <w:txbxContent>
                          <w:p w14:paraId="5F7F2E98" w14:textId="3998952C" w:rsidR="00AD7F10" w:rsidRPr="00FB5762" w:rsidRDefault="00FB5762" w:rsidP="00FB5762">
                            <w:pPr>
                              <w:numPr>
                                <w:ilvl w:val="0"/>
                                <w:numId w:val="9"/>
                              </w:numPr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1"/>
                              </w:rPr>
                            </w:pPr>
                            <w:r w:rsidRPr="00FB576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1"/>
                              </w:rPr>
                              <w:t>Mid-career employment/retirement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E3DE81" wp14:editId="75C352BF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133985</wp:posOffset>
                      </wp:positionV>
                      <wp:extent cx="971550" cy="637540"/>
                      <wp:effectExtent l="19050" t="19050" r="19050" b="10160"/>
                      <wp:wrapNone/>
                      <wp:docPr id="12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1550" cy="637540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340A69" id="Oval 6" o:spid="_x0000_s1026" style="position:absolute;left:0;text-align:left;margin-left:7.65pt;margin-top:10.55pt;width:76.5pt;height:5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" filled="f" strokecolor="red" strokeweight="2.5pt">
                      <v:shadow color="#868686"/>
                      <v:textbox inset="5.85pt,.7pt,5.85pt,.7pt"/>
                    </v:oval>
                  </w:pict>
                </mc:Fallback>
              </mc:AlternateContent>
            </w:r>
          </w:p>
          <w:p w14:paraId="735A489A" w14:textId="5F0CB7AA" w:rsidR="00FB5762" w:rsidRPr="00817551" w:rsidRDefault="00FB5762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  <w:p w14:paraId="4D469FF7" w14:textId="55A483B0" w:rsidR="00FB5762" w:rsidRPr="00817551" w:rsidRDefault="00FB5762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  <w:p w14:paraId="553FA310" w14:textId="50121F9F" w:rsidR="00FB5762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  <w:r w:rsidRPr="00817551">
              <w:rPr>
                <w:rFonts w:ascii="Arial" w:hAnsi="Arial" w:cs="Arial"/>
                <w:b/>
                <w:bCs/>
                <w:noProof/>
                <w:color w:val="FF0000"/>
                <w:sz w:val="18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0991F35" wp14:editId="54EE3208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33655</wp:posOffset>
                      </wp:positionV>
                      <wp:extent cx="85725" cy="240030"/>
                      <wp:effectExtent l="38100" t="19050" r="47625" b="45720"/>
                      <wp:wrapNone/>
                      <wp:docPr id="10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5725" cy="2400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C5304" id="AutoShape 10" o:spid="_x0000_s1026" type="#_x0000_t32" style="position:absolute;left:0;text-align:left;margin-left:114.4pt;margin-top:2.65pt;width:6.75pt;height:18.9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" strokecolor="red" strokeweight="2.25pt">
                      <v:stroke endarrow="block"/>
                    </v:shape>
                  </w:pict>
                </mc:Fallback>
              </mc:AlternateContent>
            </w:r>
            <w:r w:rsidR="00FB5762"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0528" behindDoc="0" locked="0" layoutInCell="1" allowOverlap="1" wp14:anchorId="6C1F3137" wp14:editId="77C382C0">
                  <wp:simplePos x="0" y="0"/>
                  <wp:positionH relativeFrom="column">
                    <wp:posOffset>3406140</wp:posOffset>
                  </wp:positionH>
                  <wp:positionV relativeFrom="paragraph">
                    <wp:posOffset>32385</wp:posOffset>
                  </wp:positionV>
                  <wp:extent cx="1333500" cy="559435"/>
                  <wp:effectExtent l="0" t="0" r="9525" b="0"/>
                  <wp:wrapSquare wrapText="bothSides"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7C13294D" w14:textId="4E123BF4" w:rsidR="00FB5762" w:rsidRPr="00817551" w:rsidRDefault="00FB5762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</w:p>
          <w:p w14:paraId="3DDB4DC1" w14:textId="731EFA35" w:rsidR="00FB5762" w:rsidRPr="00817551" w:rsidRDefault="00E41CFA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B328CB" wp14:editId="11F58D78">
                      <wp:simplePos x="0" y="0"/>
                      <wp:positionH relativeFrom="column">
                        <wp:posOffset>1791970</wp:posOffset>
                      </wp:positionH>
                      <wp:positionV relativeFrom="paragraph">
                        <wp:posOffset>71755</wp:posOffset>
                      </wp:positionV>
                      <wp:extent cx="1323975" cy="137795"/>
                      <wp:effectExtent l="38100" t="19050" r="9525" b="71755"/>
                      <wp:wrapNone/>
                      <wp:docPr id="3" name="直線矢印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23975" cy="13779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53826D" id="直線矢印コネクタ 3" o:spid="_x0000_s1026" type="#_x0000_t32" style="position:absolute;left:0;text-align:left;margin-left:141.1pt;margin-top:5.65pt;width:104.25pt;height:10.8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" strokecolor="red" strokeweight="2.25pt">
                      <v:stroke endarrow="block" joinstyle="miter"/>
                    </v:shape>
                  </w:pict>
                </mc:Fallback>
              </mc:AlternateContent>
            </w:r>
            <w:r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3C6B1B8" wp14:editId="10C9BC16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88265</wp:posOffset>
                      </wp:positionV>
                      <wp:extent cx="628650" cy="304800"/>
                      <wp:effectExtent l="19050" t="19050" r="19050" b="19050"/>
                      <wp:wrapNone/>
                      <wp:docPr id="9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8650" cy="304800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BF103A" id="Oval 7" o:spid="_x0000_s1026" style="position:absolute;left:0;text-align:left;margin-left:87.9pt;margin-top:6.95pt;width:49.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" filled="f" strokecolor="red" strokeweight="2.5pt">
                      <v:shadow color="#868686"/>
                      <v:textbox inset="5.85pt,.7pt,5.85pt,.7pt"/>
                    </v:oval>
                  </w:pict>
                </mc:Fallback>
              </mc:AlternateContent>
            </w:r>
            <w:r w:rsidR="00FB5762" w:rsidRPr="00817551">
              <w:rPr>
                <w:rFonts w:ascii="Arial" w:hAnsi="Arial" w:cs="Arial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54277F2" wp14:editId="6A3D4896">
                      <wp:simplePos x="0" y="0"/>
                      <wp:positionH relativeFrom="column">
                        <wp:posOffset>3968115</wp:posOffset>
                      </wp:positionH>
                      <wp:positionV relativeFrom="paragraph">
                        <wp:posOffset>73025</wp:posOffset>
                      </wp:positionV>
                      <wp:extent cx="304800" cy="333375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2B5E54" w14:textId="6FBC061B" w:rsidR="00AD7F10" w:rsidRPr="00FB5762" w:rsidRDefault="000E2ABE" w:rsidP="00AD7F10">
                                  <w:pPr>
                                    <w:rPr>
                                      <w:rFonts w:ascii="Arial" w:eastAsia="BIZ UDPゴシック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BIZ UDPゴシック" w:hAnsi="Arial" w:cs="Arial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4277F2" id="テキスト ボックス 4" o:spid="_x0000_s1033" type="#_x0000_t202" style="position:absolute;margin-left:312.45pt;margin-top:5.75pt;width:24pt;height:26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" filled="f" stroked="f" strokeweight=".5pt">
                      <v:textbox>
                        <w:txbxContent>
                          <w:p w14:paraId="2D2B5E54" w14:textId="6FBC061B" w:rsidR="00AD7F10" w:rsidRPr="00FB5762" w:rsidRDefault="000E2ABE" w:rsidP="00AD7F10">
                            <w:pPr>
                              <w:rPr>
                                <w:rFonts w:ascii="Arial" w:eastAsia="BIZ UDPゴシック" w:hAnsi="Arial" w:cs="Arial"/>
                              </w:rPr>
                            </w:pPr>
                            <w:r>
                              <w:rPr>
                                <w:rFonts w:ascii="Arial" w:eastAsia="BIZ UDPゴシック" w:hAnsi="Arial" w:cs="Arial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18B6049" w14:textId="71979035" w:rsidR="00FB5762" w:rsidRPr="00817551" w:rsidRDefault="00FB5762" w:rsidP="00FB5762">
            <w:pPr>
              <w:ind w:rightChars="458" w:right="962"/>
              <w:jc w:val="left"/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</w:pPr>
          </w:p>
          <w:p w14:paraId="5E842788" w14:textId="77777777" w:rsidR="00FB5762" w:rsidRPr="00817551" w:rsidRDefault="00FB5762" w:rsidP="00FB5762">
            <w:pPr>
              <w:ind w:rightChars="458" w:right="962"/>
              <w:jc w:val="left"/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</w:pPr>
          </w:p>
          <w:p w14:paraId="28B889C6" w14:textId="77777777" w:rsidR="00FB5762" w:rsidRPr="00817551" w:rsidRDefault="00FB5762" w:rsidP="00FB5762">
            <w:pPr>
              <w:ind w:rightChars="458" w:right="962"/>
              <w:jc w:val="left"/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</w:pPr>
          </w:p>
          <w:p w14:paraId="3EAFA37D" w14:textId="44CBEA7F" w:rsidR="00FB5762" w:rsidRPr="00817551" w:rsidRDefault="00FB5762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17551">
              <w:rPr>
                <w:rFonts w:ascii="Arial" w:hAnsi="Arial" w:cs="Arial"/>
                <w:b/>
                <w:bCs/>
                <w:noProof/>
                <w:color w:val="000000"/>
                <w:sz w:val="18"/>
                <w:szCs w:val="18"/>
              </w:rPr>
              <w:t xml:space="preserve">Please check the following items and </w:t>
            </w:r>
            <w:sdt>
              <w:sdtPr>
                <w:rPr>
                  <w:rFonts w:ascii="Arial" w:hAnsi="Arial" w:cs="Arial"/>
                  <w:b/>
                  <w:bCs/>
                  <w:color w:val="000000"/>
                  <w:sz w:val="18"/>
                  <w:szCs w:val="18"/>
                </w:rPr>
                <w:id w:val="605926807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A4F0E" w:rsidRPr="00817551">
                  <w:rPr>
                    <w:rFonts w:ascii="Segoe UI Emoji" w:eastAsia="ＭＳ Ｐゴシック" w:hAnsi="Segoe UI Emoji" w:cs="Segoe UI Emoji"/>
                    <w:b/>
                    <w:bCs/>
                    <w:color w:val="000000"/>
                    <w:sz w:val="18"/>
                    <w:szCs w:val="18"/>
                  </w:rPr>
                  <w:t>☑</w:t>
                </w:r>
              </w:sdtContent>
            </w:sdt>
            <w:r w:rsidRPr="008175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fill in the required information if applicable. </w:t>
            </w:r>
          </w:p>
          <w:tbl>
            <w:tblPr>
              <w:tblpPr w:leftFromText="142" w:rightFromText="142" w:vertAnchor="text" w:horzAnchor="margin" w:tblpY="45"/>
              <w:tblOverlap w:val="never"/>
              <w:tblW w:w="89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13"/>
              <w:gridCol w:w="2345"/>
              <w:gridCol w:w="445"/>
              <w:gridCol w:w="1536"/>
              <w:gridCol w:w="3287"/>
            </w:tblGrid>
            <w:tr w:rsidR="00AD7F10" w:rsidRPr="00817551" w14:paraId="2C2FE295" w14:textId="77777777" w:rsidTr="000115F0">
              <w:trPr>
                <w:trHeight w:val="279"/>
              </w:trPr>
              <w:tc>
                <w:tcPr>
                  <w:tcW w:w="1313" w:type="dxa"/>
                  <w:shd w:val="clear" w:color="auto" w:fill="auto"/>
                </w:tcPr>
                <w:p w14:paraId="3BAC72AF" w14:textId="77777777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Where to check</w:t>
                  </w:r>
                </w:p>
              </w:tc>
              <w:tc>
                <w:tcPr>
                  <w:tcW w:w="2345" w:type="dxa"/>
                  <w:shd w:val="clear" w:color="auto" w:fill="auto"/>
                </w:tcPr>
                <w:p w14:paraId="61B880EF" w14:textId="77777777" w:rsidR="00AD7F10" w:rsidRPr="00817551" w:rsidRDefault="00AD7F10" w:rsidP="00FB5762">
                  <w:pPr>
                    <w:spacing w:line="200" w:lineRule="exact"/>
                    <w:ind w:rightChars="50" w:right="105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Things to check</w:t>
                  </w:r>
                </w:p>
              </w:tc>
              <w:sdt>
                <w:sdtPr>
                  <w:rPr>
                    <w:rFonts w:ascii="Arial" w:hAnsi="Arial" w:cs="Arial"/>
                    <w:color w:val="000000"/>
                    <w:sz w:val="22"/>
                    <w:szCs w:val="22"/>
                  </w:rPr>
                  <w:id w:val="241995331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45" w:type="dxa"/>
                    </w:tcPr>
                    <w:p w14:paraId="7E373719" w14:textId="513AAC9C" w:rsidR="00AD7F10" w:rsidRPr="00817551" w:rsidRDefault="00EB7E09" w:rsidP="00FB5762">
                      <w:pPr>
                        <w:spacing w:line="200" w:lineRule="exact"/>
                        <w:jc w:val="left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817551">
                        <w:rPr>
                          <w:rFonts w:ascii="Segoe UI Symbol" w:eastAsia="ＭＳ ゴシック" w:hAnsi="Segoe UI Symbol" w:cs="Segoe UI Symbol"/>
                          <w:color w:val="000000"/>
                          <w:sz w:val="22"/>
                          <w:szCs w:val="22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536" w:type="dxa"/>
                </w:tcPr>
                <w:p w14:paraId="2749B7F7" w14:textId="5E5CCC18" w:rsidR="00AD7F10" w:rsidRPr="00817551" w:rsidRDefault="00AD7F10" w:rsidP="00FB5762">
                  <w:pPr>
                    <w:spacing w:line="200" w:lineRule="exact"/>
                    <w:ind w:rightChars="-500" w:right="-1050"/>
                    <w:jc w:val="left"/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Withholding tax</w:t>
                  </w:r>
                  <w:r w:rsidR="00FB5762"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slip</w:t>
                  </w:r>
                </w:p>
              </w:tc>
              <w:tc>
                <w:tcPr>
                  <w:tcW w:w="3287" w:type="dxa"/>
                  <w:shd w:val="clear" w:color="auto" w:fill="auto"/>
                </w:tcPr>
                <w:p w14:paraId="52233833" w14:textId="77777777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  <w:t>What you'll need</w:t>
                  </w:r>
                </w:p>
              </w:tc>
            </w:tr>
            <w:tr w:rsidR="002514E3" w:rsidRPr="00817551" w14:paraId="7FB7B0AC" w14:textId="77777777" w:rsidTr="000115F0">
              <w:trPr>
                <w:cantSplit/>
                <w:trHeight w:val="716"/>
              </w:trPr>
              <w:tc>
                <w:tcPr>
                  <w:tcW w:w="1313" w:type="dxa"/>
                  <w:shd w:val="clear" w:color="auto" w:fill="auto"/>
                </w:tcPr>
                <w:p w14:paraId="441430BE" w14:textId="77777777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permStart w:id="787689235" w:edGrp="everyone" w:colFirst="2" w:colLast="2"/>
                  <w:r w:rsidRPr="00817551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(1) Dependents column</w:t>
                  </w:r>
                </w:p>
              </w:tc>
              <w:tc>
                <w:tcPr>
                  <w:tcW w:w="2345" w:type="dxa"/>
                  <w:shd w:val="clear" w:color="auto" w:fill="auto"/>
                </w:tcPr>
                <w:p w14:paraId="559EAEDB" w14:textId="7A9EEC55" w:rsidR="00AD7F10" w:rsidRPr="00817551" w:rsidRDefault="00AD7F10" w:rsidP="00FB5762">
                  <w:pPr>
                    <w:spacing w:line="200" w:lineRule="exact"/>
                    <w:ind w:leftChars="-2" w:left="1" w:hangingChars="3" w:hanging="5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There is a sibling whose name is written on the withholding tax slip</w:t>
                  </w:r>
                  <w:r w:rsidR="00FB5762"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but </w:t>
                  </w: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no longer a dependent on the application record date.</w:t>
                  </w:r>
                </w:p>
              </w:tc>
              <w:tc>
                <w:tcPr>
                  <w:tcW w:w="445" w:type="dxa"/>
                </w:tcPr>
                <w:p w14:paraId="43A6EC7D" w14:textId="5268D4BE" w:rsidR="00AD7F10" w:rsidRPr="00817551" w:rsidRDefault="00B9003E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id w:val="1505008733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EB7E09" w:rsidRPr="00817551">
                        <w:rPr>
                          <w:rFonts w:ascii="Segoe UI Symbol" w:eastAsia="ＭＳ ゴシック" w:hAnsi="Segoe UI Symbol" w:cs="Segoe UI Symbol"/>
                          <w:color w:val="000000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823" w:type="dxa"/>
                  <w:gridSpan w:val="2"/>
                </w:tcPr>
                <w:p w14:paraId="75CB4495" w14:textId="12D09193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  <w:t>Applicable Person's Name:</w:t>
                  </w:r>
                  <w:permStart w:id="66811561" w:edGrp="everyone"/>
                  <w:r w:rsidR="00EB7E09" w:rsidRPr="00817551"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  <w:t xml:space="preserve">　　　</w:t>
                  </w:r>
                  <w:permEnd w:id="66811561"/>
                  <w:r w:rsidR="00EB7E09" w:rsidRPr="00817551"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  <w:p w14:paraId="48D44818" w14:textId="77777777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8"/>
                      <w:szCs w:val="18"/>
                    </w:rPr>
                    <w:t xml:space="preserve">Reason </w:t>
                  </w: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>(e.g., employment, etc.):</w:t>
                  </w:r>
                </w:p>
                <w:p w14:paraId="12130BC8" w14:textId="04973FF2" w:rsidR="00EB7E09" w:rsidRPr="00817551" w:rsidRDefault="00EB7E09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permStart w:id="1821521081" w:edGrp="everyone"/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　　　</w:t>
                  </w:r>
                  <w:permEnd w:id="1821521081"/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permEnd w:id="787689235"/>
            <w:tr w:rsidR="00AD7F10" w:rsidRPr="00817551" w14:paraId="53558CA4" w14:textId="77777777" w:rsidTr="000115F0">
              <w:trPr>
                <w:trHeight w:val="795"/>
              </w:trPr>
              <w:tc>
                <w:tcPr>
                  <w:tcW w:w="1313" w:type="dxa"/>
                  <w:vMerge w:val="restart"/>
                  <w:shd w:val="clear" w:color="auto" w:fill="auto"/>
                </w:tcPr>
                <w:p w14:paraId="4501BF74" w14:textId="77777777" w:rsidR="00AD7F10" w:rsidRPr="00817551" w:rsidRDefault="00AD7F10" w:rsidP="00FB5762">
                  <w:pPr>
                    <w:spacing w:line="200" w:lineRule="exact"/>
                    <w:ind w:rightChars="-50" w:right="-105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(2) Mid-career employment</w:t>
                  </w:r>
                </w:p>
                <w:p w14:paraId="6F1AA07A" w14:textId="77777777" w:rsidR="00AD7F10" w:rsidRPr="00817551" w:rsidRDefault="00AD7F10" w:rsidP="00FB5762">
                  <w:pPr>
                    <w:spacing w:line="200" w:lineRule="exact"/>
                    <w:ind w:rightChars="-50" w:right="-105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retirement</w:t>
                  </w:r>
                </w:p>
              </w:tc>
              <w:tc>
                <w:tcPr>
                  <w:tcW w:w="2345" w:type="dxa"/>
                  <w:shd w:val="clear" w:color="auto" w:fill="auto"/>
                </w:tcPr>
                <w:p w14:paraId="6B8B5244" w14:textId="77777777" w:rsidR="00AD7F10" w:rsidRPr="00817551" w:rsidRDefault="00AD7F10" w:rsidP="00FB5762">
                  <w:pPr>
                    <w:pStyle w:val="af2"/>
                    <w:numPr>
                      <w:ilvl w:val="0"/>
                      <w:numId w:val="10"/>
                    </w:numPr>
                    <w:spacing w:line="200" w:lineRule="exact"/>
                    <w:ind w:leftChars="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There is a description of mid-career employment.</w:t>
                  </w:r>
                </w:p>
              </w:tc>
              <w:bookmarkStart w:id="0" w:name="_Hlk155962588" w:displacedByCustomXml="next"/>
              <w:sdt>
                <w:sdtPr>
                  <w:rPr>
                    <w:rFonts w:ascii="Arial" w:hAnsi="Arial" w:cs="Arial"/>
                    <w:color w:val="000000"/>
                    <w:sz w:val="22"/>
                    <w:szCs w:val="22"/>
                  </w:rPr>
                  <w:id w:val="321012679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67198391" w:edGrp="everyone" w:displacedByCustomXml="prev"/>
                  <w:tc>
                    <w:tcPr>
                      <w:tcW w:w="445" w:type="dxa"/>
                    </w:tcPr>
                    <w:p w14:paraId="5ADFF4E9" w14:textId="63CFF828" w:rsidR="00AD7F10" w:rsidRPr="00817551" w:rsidRDefault="0014567F" w:rsidP="00FB5762">
                      <w:pPr>
                        <w:spacing w:line="200" w:lineRule="exact"/>
                        <w:jc w:val="left"/>
                        <w:rPr>
                          <w:rFonts w:ascii="Arial" w:hAnsi="Arial" w:cs="Arial"/>
                          <w:noProof/>
                          <w:color w:val="000000"/>
                          <w:sz w:val="18"/>
                          <w:szCs w:val="18"/>
                        </w:rPr>
                      </w:pPr>
                      <w:r w:rsidRPr="00817551">
                        <w:rPr>
                          <w:rFonts w:ascii="Segoe UI Symbol" w:eastAsia="ＭＳ ゴシック" w:hAnsi="Segoe UI Symbol" w:cs="Segoe UI Symbol"/>
                          <w:color w:val="000000"/>
                          <w:sz w:val="22"/>
                          <w:szCs w:val="22"/>
                        </w:rPr>
                        <w:t>☐</w:t>
                      </w:r>
                    </w:p>
                  </w:tc>
                </w:sdtContent>
              </w:sdt>
              <w:permEnd w:id="67198391" w:displacedByCustomXml="prev"/>
              <w:bookmarkEnd w:id="0" w:displacedByCustomXml="prev"/>
              <w:tc>
                <w:tcPr>
                  <w:tcW w:w="1536" w:type="dxa"/>
                </w:tcPr>
                <w:p w14:paraId="5CC3725F" w14:textId="77777777" w:rsidR="00AD7F10" w:rsidRPr="00817551" w:rsidRDefault="00AD7F10" w:rsidP="00FB5762">
                  <w:pPr>
                    <w:spacing w:line="200" w:lineRule="exact"/>
                    <w:ind w:rightChars="-350" w:right="-735"/>
                    <w:jc w:val="left"/>
                    <w:rPr>
                      <w:rFonts w:ascii="Arial" w:hAnsi="Arial" w:cs="Arial"/>
                      <w:color w:val="000000"/>
                      <w:kern w:val="0"/>
                      <w:sz w:val="22"/>
                      <w:szCs w:val="22"/>
                    </w:rPr>
                  </w:pP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anchor distT="0" distB="0" distL="114300" distR="114300" simplePos="0" relativeHeight="251674624" behindDoc="1" locked="0" layoutInCell="1" allowOverlap="1" wp14:anchorId="26DE4438" wp14:editId="37EBCCDF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51435</wp:posOffset>
                        </wp:positionV>
                        <wp:extent cx="876300" cy="409575"/>
                        <wp:effectExtent l="0" t="0" r="0" b="9525"/>
                        <wp:wrapNone/>
                        <wp:docPr id="36" name="図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6C1F4726" wp14:editId="06F9693B">
                            <wp:simplePos x="0" y="0"/>
                            <wp:positionH relativeFrom="column">
                              <wp:posOffset>-72390</wp:posOffset>
                            </wp:positionH>
                            <wp:positionV relativeFrom="paragraph">
                              <wp:posOffset>200660</wp:posOffset>
                            </wp:positionV>
                            <wp:extent cx="1152525" cy="276225"/>
                            <wp:effectExtent l="0" t="0" r="0" b="0"/>
                            <wp:wrapNone/>
                            <wp:docPr id="5" name="テキスト ボックス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5252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3CE7F93" w14:textId="6BEB476F" w:rsidR="00AD7F10" w:rsidRPr="00FB5762" w:rsidRDefault="00AD7F10" w:rsidP="00AD7F10">
                                        <w:pPr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</w:pP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〇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  </w:t>
                                        </w:r>
                                        <w:r w:rsidR="00744ED0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0E2ABE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7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744ED0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10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744ED0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C1F4726" id="テキスト ボックス 5" o:spid="_x0000_s1034" type="#_x0000_t202" style="position:absolute;margin-left:-5.7pt;margin-top:15.8pt;width:90.7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" filled="f" stroked="f" strokeweight=".5pt">
                            <v:textbox>
                              <w:txbxContent>
                                <w:p w14:paraId="73CE7F93" w14:textId="6BEB476F" w:rsidR="00AD7F10" w:rsidRPr="00FB5762" w:rsidRDefault="00AD7F10" w:rsidP="00AD7F10">
                                  <w:pPr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</w:pP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>〇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  </w:t>
                                  </w:r>
                                  <w:r w:rsidR="00744ED0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="000E2ABE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>7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="00744ED0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>10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="00744ED0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1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287" w:type="dxa"/>
                  <w:shd w:val="clear" w:color="auto" w:fill="auto"/>
                </w:tcPr>
                <w:p w14:paraId="01BEF91F" w14:textId="0F689DE7" w:rsidR="00FB5762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Date of Employment:</w:t>
                  </w:r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YY</w:t>
                  </w:r>
                  <w:r w:rsidR="00F35A0D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YY</w:t>
                  </w:r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/MM/DD</w:t>
                  </w:r>
                </w:p>
                <w:p w14:paraId="254CF45B" w14:textId="77777777" w:rsidR="00FB5762" w:rsidRPr="00817551" w:rsidRDefault="00FB5762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</w:pPr>
                </w:p>
                <w:p w14:paraId="51079DA6" w14:textId="47A31432" w:rsidR="00AD7F10" w:rsidRPr="00817551" w:rsidRDefault="00FB5762" w:rsidP="00FB5762">
                  <w:pPr>
                    <w:spacing w:line="28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 </w:t>
                  </w:r>
                  <w:permStart w:id="262366828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  <w:t xml:space="preserve">    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  <w:permEnd w:id="262366828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/</w:t>
                  </w:r>
                  <w:permStart w:id="482746937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   </w:t>
                  </w:r>
                  <w:permEnd w:id="482746937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/ </w:t>
                  </w:r>
                  <w:permStart w:id="798429916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 </w:t>
                  </w:r>
                </w:p>
                <w:permEnd w:id="798429916"/>
                <w:p w14:paraId="712C80C9" w14:textId="41730C20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>* Submit Form 2-1</w:t>
                  </w:r>
                </w:p>
              </w:tc>
            </w:tr>
            <w:tr w:rsidR="00AD7F10" w:rsidRPr="00817551" w14:paraId="1D7E0F75" w14:textId="77777777" w:rsidTr="000115F0">
              <w:trPr>
                <w:trHeight w:val="681"/>
              </w:trPr>
              <w:tc>
                <w:tcPr>
                  <w:tcW w:w="1313" w:type="dxa"/>
                  <w:vMerge/>
                  <w:shd w:val="clear" w:color="auto" w:fill="auto"/>
                </w:tcPr>
                <w:p w14:paraId="14013F88" w14:textId="77777777" w:rsidR="00AD7F10" w:rsidRPr="00817551" w:rsidRDefault="00AD7F10" w:rsidP="00FB5762">
                  <w:pPr>
                    <w:spacing w:line="200" w:lineRule="exact"/>
                    <w:ind w:rightChars="458" w:right="962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45" w:type="dxa"/>
                  <w:shd w:val="clear" w:color="auto" w:fill="auto"/>
                </w:tcPr>
                <w:p w14:paraId="0EEEF09E" w14:textId="77777777" w:rsidR="00AD7F10" w:rsidRPr="00817551" w:rsidRDefault="00AD7F10" w:rsidP="00FB5762">
                  <w:pPr>
                    <w:pStyle w:val="af2"/>
                    <w:numPr>
                      <w:ilvl w:val="0"/>
                      <w:numId w:val="10"/>
                    </w:numPr>
                    <w:spacing w:line="200" w:lineRule="exact"/>
                    <w:ind w:leftChars="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There is a description of retirement.</w:t>
                  </w:r>
                </w:p>
              </w:tc>
              <w:sdt>
                <w:sdtPr>
                  <w:rPr>
                    <w:rFonts w:ascii="Arial" w:hAnsi="Arial" w:cs="Arial"/>
                    <w:color w:val="000000"/>
                    <w:sz w:val="22"/>
                    <w:szCs w:val="22"/>
                  </w:rPr>
                  <w:id w:val="-1063247013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1666656407" w:edGrp="everyone" w:displacedByCustomXml="prev"/>
                  <w:tc>
                    <w:tcPr>
                      <w:tcW w:w="445" w:type="dxa"/>
                    </w:tcPr>
                    <w:p w14:paraId="7F919751" w14:textId="77777777" w:rsidR="00AD7F10" w:rsidRPr="00817551" w:rsidRDefault="00AD7F10" w:rsidP="00FB5762">
                      <w:pPr>
                        <w:spacing w:line="200" w:lineRule="exact"/>
                        <w:jc w:val="left"/>
                        <w:rPr>
                          <w:rFonts w:ascii="Arial" w:hAnsi="Arial" w:cs="Arial"/>
                          <w:noProof/>
                          <w:color w:val="000000"/>
                          <w:kern w:val="0"/>
                          <w:sz w:val="18"/>
                          <w:szCs w:val="18"/>
                        </w:rPr>
                      </w:pPr>
                      <w:r w:rsidRPr="00817551">
                        <w:rPr>
                          <w:rFonts w:ascii="Segoe UI Symbol" w:eastAsia="ＭＳ ゴシック" w:hAnsi="Segoe UI Symbol" w:cs="Segoe UI Symbol"/>
                          <w:color w:val="000000"/>
                          <w:sz w:val="22"/>
                          <w:szCs w:val="22"/>
                        </w:rPr>
                        <w:t>☐</w:t>
                      </w:r>
                    </w:p>
                  </w:tc>
                  <w:permEnd w:id="1666656407" w:displacedByCustomXml="next"/>
                </w:sdtContent>
              </w:sdt>
              <w:tc>
                <w:tcPr>
                  <w:tcW w:w="1536" w:type="dxa"/>
                </w:tcPr>
                <w:p w14:paraId="0F66E7EE" w14:textId="77777777" w:rsidR="00AD7F10" w:rsidRPr="00817551" w:rsidRDefault="00AD7F10" w:rsidP="00FB5762">
                  <w:pPr>
                    <w:spacing w:line="200" w:lineRule="exact"/>
                    <w:ind w:rightChars="-350" w:right="-735"/>
                    <w:jc w:val="left"/>
                    <w:rPr>
                      <w:rFonts w:ascii="Arial" w:hAnsi="Arial" w:cs="Arial"/>
                      <w:color w:val="000000"/>
                      <w:kern w:val="0"/>
                      <w:sz w:val="22"/>
                      <w:szCs w:val="22"/>
                    </w:rPr>
                  </w:pPr>
                  <w:r w:rsidRPr="00817551">
                    <w:rPr>
                      <w:rFonts w:ascii="Arial" w:hAnsi="Arial" w:cs="Arial"/>
                      <w:noProof/>
                      <w:color w:val="000000"/>
                      <w:kern w:val="0"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6672" behindDoc="0" locked="0" layoutInCell="1" allowOverlap="1" wp14:anchorId="2946A99E" wp14:editId="49C2F8B9">
                            <wp:simplePos x="0" y="0"/>
                            <wp:positionH relativeFrom="column">
                              <wp:posOffset>67946</wp:posOffset>
                            </wp:positionH>
                            <wp:positionV relativeFrom="paragraph">
                              <wp:posOffset>135255</wp:posOffset>
                            </wp:positionV>
                            <wp:extent cx="1009650" cy="276225"/>
                            <wp:effectExtent l="0" t="0" r="0" b="0"/>
                            <wp:wrapNone/>
                            <wp:docPr id="7" name="テキスト ボックス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9650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4011A0B" w14:textId="5D74CB8A" w:rsidR="00AD7F10" w:rsidRPr="00FB5762" w:rsidRDefault="00AD7F10" w:rsidP="00AD7F10">
                                        <w:pPr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4"/>
                                            <w:szCs w:val="18"/>
                                          </w:rPr>
                                        </w:pP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〇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0E2ABE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7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 9 </w:t>
                                        </w:r>
                                        <w:r w:rsid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30</w:t>
                                        </w:r>
                                      </w:p>
                                      <w:p w14:paraId="49510AB6" w14:textId="77777777" w:rsidR="00AD7F10" w:rsidRDefault="00AD7F10" w:rsidP="00AD7F10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946A99E" id="テキスト ボックス 7" o:spid="_x0000_s1035" type="#_x0000_t202" style="position:absolute;margin-left:5.35pt;margin-top:10.65pt;width:79.5pt;height:21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" filled="f" stroked="f" strokeweight=".5pt">
                            <v:textbox>
                              <w:txbxContent>
                                <w:p w14:paraId="54011A0B" w14:textId="5D74CB8A" w:rsidR="00AD7F10" w:rsidRPr="00FB5762" w:rsidRDefault="00AD7F10" w:rsidP="00AD7F10">
                                  <w:pPr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4"/>
                                      <w:szCs w:val="18"/>
                                    </w:rPr>
                                  </w:pP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>〇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="000E2ABE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>7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 9 </w:t>
                                  </w:r>
                                  <w:r w:rsid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18"/>
                                      <w:szCs w:val="21"/>
                                    </w:rPr>
                                    <w:t>30</w:t>
                                  </w:r>
                                </w:p>
                                <w:p w14:paraId="49510AB6" w14:textId="77777777" w:rsidR="00AD7F10" w:rsidRDefault="00AD7F10" w:rsidP="00AD7F10"/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anchor distT="0" distB="0" distL="114300" distR="114300" simplePos="0" relativeHeight="251675648" behindDoc="0" locked="0" layoutInCell="1" allowOverlap="1" wp14:anchorId="0AEFF101" wp14:editId="31FD621F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3810</wp:posOffset>
                        </wp:positionV>
                        <wp:extent cx="876300" cy="409575"/>
                        <wp:effectExtent l="0" t="0" r="0" b="9525"/>
                        <wp:wrapNone/>
                        <wp:docPr id="38" name="図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17551">
                    <w:rPr>
                      <w:rFonts w:ascii="Arial" w:hAnsi="Arial" w:cs="Arial"/>
                      <w:noProof/>
                      <w:color w:val="000000"/>
                      <w:kern w:val="0"/>
                      <w:sz w:val="18"/>
                      <w:szCs w:val="18"/>
                    </w:rPr>
                    <w:drawing>
                      <wp:inline distT="0" distB="0" distL="0" distR="0" wp14:anchorId="60A9FFEC" wp14:editId="74CBF791">
                        <wp:extent cx="838200" cy="276225"/>
                        <wp:effectExtent l="0" t="0" r="0" b="0"/>
                        <wp:docPr id="6" name="図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820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87" w:type="dxa"/>
                  <w:shd w:val="clear" w:color="auto" w:fill="auto"/>
                </w:tcPr>
                <w:p w14:paraId="38DB7A65" w14:textId="0BC9893A" w:rsidR="00FB5762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Retirement date:</w:t>
                  </w:r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YY/MM/DD </w:t>
                  </w:r>
                </w:p>
                <w:p w14:paraId="2B6EF18B" w14:textId="564AA3B8" w:rsidR="00EB7E09" w:rsidRPr="00817551" w:rsidRDefault="00FB5762" w:rsidP="00FB5762">
                  <w:pPr>
                    <w:spacing w:line="28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 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  <w:t xml:space="preserve"> </w:t>
                  </w:r>
                  <w:permStart w:id="977167384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  <w:t xml:space="preserve">   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  <w:permEnd w:id="977167384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/ </w:t>
                  </w:r>
                  <w:permStart w:id="1772886733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   </w:t>
                  </w:r>
                  <w:permEnd w:id="1772886733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>/</w:t>
                  </w:r>
                  <w:permStart w:id="1189698100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 </w:t>
                  </w:r>
                  <w:r w:rsidR="00EB7E09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  <w:permEnd w:id="1189698100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</w:p>
                <w:p w14:paraId="1F34CF99" w14:textId="174E21AF" w:rsidR="002514E3" w:rsidRPr="00817551" w:rsidRDefault="00AD7F10" w:rsidP="00FB5762">
                  <w:pPr>
                    <w:spacing w:line="28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After retirement</w:t>
                  </w:r>
                </w:p>
                <w:p w14:paraId="10F27AE3" w14:textId="377177AD" w:rsidR="000115F0" w:rsidRPr="00817551" w:rsidRDefault="000115F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817551">
                    <w:rPr>
                      <w:rFonts w:ascii="ＭＳ 明朝" w:hAnsi="ＭＳ 明朝" w:cs="ＭＳ 明朝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⇒</w:t>
                  </w:r>
                  <w:permStart w:id="300028078" w:edGrp="everyone"/>
                  <w:r w:rsidR="00AD7F10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Unemployed, Changing jobs,</w:t>
                  </w:r>
                  <w:r w:rsidR="002514E3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  <w:p w14:paraId="2F07D6EF" w14:textId="6A31BB7C" w:rsidR="002514E3" w:rsidRPr="00817551" w:rsidRDefault="002514E3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4"/>
                      <w:szCs w:val="14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Others</w:t>
                  </w:r>
                  <w:permEnd w:id="300028078"/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  <w:r w:rsidR="00AD7F10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(</w:t>
                  </w:r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  <w:permStart w:id="817057024" w:edGrp="everyone"/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 xml:space="preserve">             </w:t>
                  </w:r>
                  <w:permEnd w:id="817057024"/>
                  <w:r w:rsidR="00AD7F10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 xml:space="preserve"> )</w:t>
                  </w:r>
                </w:p>
                <w:p w14:paraId="1177016B" w14:textId="3AE13100" w:rsidR="002514E3" w:rsidRPr="00817551" w:rsidRDefault="002514E3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* Submit </w:t>
                  </w:r>
                  <w:r w:rsidR="001051DD"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>Form4,</w:t>
                  </w:r>
                  <w:r w:rsidR="0024255A"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  <w:r w:rsidRPr="00817551">
                    <w:rPr>
                      <w:rFonts w:ascii="Arial" w:hAnsi="Arial" w:cs="Arial"/>
                      <w:color w:val="000000"/>
                      <w:kern w:val="0"/>
                      <w:sz w:val="16"/>
                      <w:szCs w:val="16"/>
                    </w:rPr>
                    <w:t>Form 2-1</w:t>
                  </w:r>
                </w:p>
              </w:tc>
            </w:tr>
            <w:tr w:rsidR="00AD7F10" w:rsidRPr="00817551" w14:paraId="60FB1E61" w14:textId="77777777" w:rsidTr="000115F0">
              <w:trPr>
                <w:trHeight w:val="784"/>
              </w:trPr>
              <w:tc>
                <w:tcPr>
                  <w:tcW w:w="1313" w:type="dxa"/>
                  <w:vMerge/>
                  <w:shd w:val="clear" w:color="auto" w:fill="auto"/>
                </w:tcPr>
                <w:p w14:paraId="0823CE14" w14:textId="77777777" w:rsidR="00AD7F10" w:rsidRPr="00817551" w:rsidRDefault="00AD7F10" w:rsidP="00FB5762">
                  <w:pPr>
                    <w:spacing w:line="200" w:lineRule="exact"/>
                    <w:ind w:rightChars="458" w:right="962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45" w:type="dxa"/>
                  <w:shd w:val="clear" w:color="auto" w:fill="auto"/>
                </w:tcPr>
                <w:p w14:paraId="60A58F2F" w14:textId="75AE7E9C" w:rsidR="00AD7F10" w:rsidRPr="00817551" w:rsidRDefault="00AD7F10" w:rsidP="00FB5762">
                  <w:pPr>
                    <w:pStyle w:val="af2"/>
                    <w:numPr>
                      <w:ilvl w:val="0"/>
                      <w:numId w:val="10"/>
                    </w:numPr>
                    <w:spacing w:line="200" w:lineRule="exact"/>
                    <w:ind w:leftChars="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Not listed but re-employed</w:t>
                  </w:r>
                </w:p>
                <w:p w14:paraId="4A72E793" w14:textId="77777777" w:rsidR="00AD7F10" w:rsidRPr="00817551" w:rsidRDefault="00AD7F10" w:rsidP="00FB5762">
                  <w:pPr>
                    <w:spacing w:line="200" w:lineRule="exact"/>
                    <w:ind w:left="42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Was</w:t>
                  </w:r>
                </w:p>
              </w:tc>
              <w:sdt>
                <w:sdtPr>
                  <w:rPr>
                    <w:rFonts w:ascii="Arial" w:hAnsi="Arial" w:cs="Arial"/>
                    <w:color w:val="000000"/>
                    <w:sz w:val="22"/>
                    <w:szCs w:val="22"/>
                  </w:rPr>
                  <w:id w:val="-1047143203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300880053" w:edGrp="everyone" w:displacedByCustomXml="prev"/>
                  <w:tc>
                    <w:tcPr>
                      <w:tcW w:w="445" w:type="dxa"/>
                    </w:tcPr>
                    <w:p w14:paraId="352AC2A7" w14:textId="3A6C2543" w:rsidR="00AD7F10" w:rsidRPr="00817551" w:rsidRDefault="00EB7E09" w:rsidP="00FB5762">
                      <w:pPr>
                        <w:spacing w:line="200" w:lineRule="exact"/>
                        <w:jc w:val="left"/>
                        <w:rPr>
                          <w:rFonts w:ascii="Arial" w:hAnsi="Arial" w:cs="Arial"/>
                          <w:noProof/>
                          <w:color w:val="000000"/>
                          <w:sz w:val="18"/>
                          <w:szCs w:val="18"/>
                        </w:rPr>
                      </w:pPr>
                      <w:r w:rsidRPr="00817551">
                        <w:rPr>
                          <w:rFonts w:ascii="Segoe UI Symbol" w:eastAsia="ＭＳ ゴシック" w:hAnsi="Segoe UI Symbol" w:cs="Segoe UI Symbol"/>
                          <w:color w:val="000000"/>
                          <w:sz w:val="22"/>
                          <w:szCs w:val="22"/>
                        </w:rPr>
                        <w:t>☐</w:t>
                      </w:r>
                    </w:p>
                  </w:tc>
                  <w:permEnd w:id="300880053" w:displacedByCustomXml="next"/>
                </w:sdtContent>
              </w:sdt>
              <w:tc>
                <w:tcPr>
                  <w:tcW w:w="1536" w:type="dxa"/>
                </w:tcPr>
                <w:p w14:paraId="447A48C0" w14:textId="77777777" w:rsidR="00AD7F10" w:rsidRPr="00817551" w:rsidRDefault="00AD7F10" w:rsidP="00FB5762">
                  <w:pPr>
                    <w:spacing w:line="200" w:lineRule="exact"/>
                    <w:ind w:rightChars="-350" w:right="-735"/>
                    <w:jc w:val="left"/>
                    <w:rPr>
                      <w:rFonts w:ascii="Arial" w:hAnsi="Arial" w:cs="Arial"/>
                      <w:color w:val="000000"/>
                      <w:kern w:val="0"/>
                      <w:sz w:val="22"/>
                      <w:szCs w:val="22"/>
                    </w:rPr>
                  </w:pP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anchor distT="0" distB="0" distL="114300" distR="114300" simplePos="0" relativeHeight="251677696" behindDoc="0" locked="0" layoutInCell="1" allowOverlap="1" wp14:anchorId="4FE57906" wp14:editId="3160C50E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50800</wp:posOffset>
                        </wp:positionV>
                        <wp:extent cx="876300" cy="409575"/>
                        <wp:effectExtent l="0" t="0" r="0" b="9525"/>
                        <wp:wrapNone/>
                        <wp:docPr id="35" name="図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287" w:type="dxa"/>
                  <w:shd w:val="clear" w:color="auto" w:fill="auto"/>
                </w:tcPr>
                <w:p w14:paraId="2245BD8D" w14:textId="110F9E7E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Date of reemployment:</w:t>
                  </w:r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 xml:space="preserve"> Y</w:t>
                  </w:r>
                  <w:r w:rsidR="00F35A0D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YY</w:t>
                  </w:r>
                  <w:r w:rsidR="00FB5762"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Y/MM/DD</w:t>
                  </w:r>
                </w:p>
                <w:p w14:paraId="075F32EF" w14:textId="77777777" w:rsidR="000115F0" w:rsidRPr="00817551" w:rsidRDefault="000115F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  <w:p w14:paraId="3062FDA5" w14:textId="13236682" w:rsidR="00FB5762" w:rsidRPr="00817551" w:rsidRDefault="00FB5762" w:rsidP="00FB5762">
                  <w:pPr>
                    <w:spacing w:line="28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  <w:t xml:space="preserve"> </w:t>
                  </w:r>
                  <w:permStart w:id="1030244885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u w:val="single"/>
                    </w:rPr>
                    <w:t xml:space="preserve">     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  <w:permEnd w:id="1030244885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>/</w:t>
                  </w:r>
                  <w:permStart w:id="1154942994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   </w:t>
                  </w:r>
                  <w:permEnd w:id="1154942994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>/</w:t>
                  </w:r>
                  <w:permStart w:id="955587846" w:edGrp="everyone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   </w:t>
                  </w:r>
                  <w:permEnd w:id="955587846"/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28"/>
                      <w:szCs w:val="28"/>
                      <w:u w:val="single"/>
                    </w:rPr>
                    <w:t xml:space="preserve"> </w:t>
                  </w:r>
                </w:p>
                <w:p w14:paraId="66C65015" w14:textId="53EB4984" w:rsidR="00AD7F10" w:rsidRPr="00817551" w:rsidRDefault="00AD7F10" w:rsidP="00FB5762">
                  <w:pPr>
                    <w:spacing w:line="180" w:lineRule="exact"/>
                    <w:ind w:left="90" w:hangingChars="50" w:hanging="9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*</w:t>
                  </w:r>
                  <w:r w:rsidRPr="0081755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If your annual income changes, submit Form 2-1.</w:t>
                  </w:r>
                </w:p>
              </w:tc>
            </w:tr>
            <w:tr w:rsidR="00AD7F10" w:rsidRPr="00817551" w14:paraId="01AE1AC2" w14:textId="77777777" w:rsidTr="000115F0">
              <w:trPr>
                <w:trHeight w:val="784"/>
              </w:trPr>
              <w:tc>
                <w:tcPr>
                  <w:tcW w:w="1313" w:type="dxa"/>
                  <w:vMerge/>
                  <w:shd w:val="clear" w:color="auto" w:fill="auto"/>
                </w:tcPr>
                <w:p w14:paraId="1CC94688" w14:textId="77777777" w:rsidR="00AD7F10" w:rsidRPr="00817551" w:rsidRDefault="00AD7F10" w:rsidP="00FB5762">
                  <w:pPr>
                    <w:spacing w:line="200" w:lineRule="exact"/>
                    <w:ind w:rightChars="458" w:right="962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45" w:type="dxa"/>
                  <w:shd w:val="clear" w:color="auto" w:fill="auto"/>
                </w:tcPr>
                <w:p w14:paraId="70A39A55" w14:textId="77777777" w:rsidR="00AD7F10" w:rsidRPr="00817551" w:rsidRDefault="00AD7F10" w:rsidP="00FB5762">
                  <w:pPr>
                    <w:pStyle w:val="af2"/>
                    <w:numPr>
                      <w:ilvl w:val="0"/>
                      <w:numId w:val="10"/>
                    </w:numPr>
                    <w:spacing w:line="200" w:lineRule="exact"/>
                    <w:ind w:leftChars="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Although it is listed, the annual income stated on the withholding tax certificate does not change.</w:t>
                  </w:r>
                </w:p>
              </w:tc>
              <w:sdt>
                <w:sdtPr>
                  <w:rPr>
                    <w:rFonts w:ascii="Arial" w:hAnsi="Arial" w:cs="Arial"/>
                    <w:color w:val="000000"/>
                    <w:sz w:val="22"/>
                    <w:szCs w:val="22"/>
                  </w:rPr>
                  <w:id w:val="1884748784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912935218" w:edGrp="everyone" w:displacedByCustomXml="prev"/>
                  <w:tc>
                    <w:tcPr>
                      <w:tcW w:w="445" w:type="dxa"/>
                    </w:tcPr>
                    <w:p w14:paraId="4F64A14B" w14:textId="77777777" w:rsidR="00AD7F10" w:rsidRPr="00817551" w:rsidRDefault="00AD7F10" w:rsidP="00FB5762">
                      <w:pPr>
                        <w:spacing w:line="200" w:lineRule="exact"/>
                        <w:jc w:val="left"/>
                        <w:rPr>
                          <w:rFonts w:ascii="Arial" w:hAnsi="Arial" w:cs="Arial"/>
                          <w:noProof/>
                          <w:color w:val="000000"/>
                          <w:sz w:val="18"/>
                          <w:szCs w:val="18"/>
                        </w:rPr>
                      </w:pPr>
                      <w:r w:rsidRPr="00817551">
                        <w:rPr>
                          <w:rFonts w:ascii="Segoe UI Symbol" w:eastAsia="ＭＳ ゴシック" w:hAnsi="Segoe UI Symbol" w:cs="Segoe UI Symbol"/>
                          <w:color w:val="000000"/>
                          <w:sz w:val="22"/>
                          <w:szCs w:val="22"/>
                        </w:rPr>
                        <w:t>☐</w:t>
                      </w:r>
                    </w:p>
                  </w:tc>
                  <w:permEnd w:id="912935218" w:displacedByCustomXml="next"/>
                </w:sdtContent>
              </w:sdt>
              <w:tc>
                <w:tcPr>
                  <w:tcW w:w="1536" w:type="dxa"/>
                </w:tcPr>
                <w:p w14:paraId="628CA22B" w14:textId="77777777" w:rsidR="00AD7F10" w:rsidRPr="00817551" w:rsidRDefault="00AD7F10" w:rsidP="00FB5762">
                  <w:pPr>
                    <w:spacing w:line="200" w:lineRule="exact"/>
                    <w:ind w:rightChars="-350" w:right="-735"/>
                    <w:jc w:val="left"/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anchor distT="0" distB="0" distL="114300" distR="114300" simplePos="0" relativeHeight="251678720" behindDoc="0" locked="0" layoutInCell="1" allowOverlap="1" wp14:anchorId="687476CF" wp14:editId="56FEE367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60960</wp:posOffset>
                        </wp:positionV>
                        <wp:extent cx="876300" cy="409575"/>
                        <wp:effectExtent l="0" t="0" r="0" b="9525"/>
                        <wp:wrapNone/>
                        <wp:docPr id="37" name="図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w:t xml:space="preserve">maru </w:t>
                  </w:r>
                </w:p>
                <w:p w14:paraId="4836495A" w14:textId="77777777" w:rsidR="00AD7F10" w:rsidRPr="00817551" w:rsidRDefault="00AD7F10" w:rsidP="00FB5762">
                  <w:pPr>
                    <w:spacing w:line="200" w:lineRule="exact"/>
                    <w:ind w:rightChars="-350" w:right="-735"/>
                    <w:jc w:val="left"/>
                    <w:rPr>
                      <w:rFonts w:ascii="Arial" w:hAnsi="Arial" w:cs="Arial"/>
                      <w:color w:val="000000"/>
                      <w:kern w:val="0"/>
                      <w:sz w:val="22"/>
                      <w:szCs w:val="22"/>
                    </w:rPr>
                  </w:pPr>
                  <w:r w:rsidRPr="00817551">
                    <w:rPr>
                      <w:rFonts w:ascii="Arial" w:hAnsi="Arial" w:cs="Arial"/>
                      <w:noProof/>
                      <w:color w:val="000000"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744" behindDoc="0" locked="0" layoutInCell="1" allowOverlap="1" wp14:anchorId="0B66B818" wp14:editId="1DD0F2F1">
                            <wp:simplePos x="0" y="0"/>
                            <wp:positionH relativeFrom="column">
                              <wp:posOffset>-84454</wp:posOffset>
                            </wp:positionH>
                            <wp:positionV relativeFrom="paragraph">
                              <wp:posOffset>87630</wp:posOffset>
                            </wp:positionV>
                            <wp:extent cx="1162050" cy="333375"/>
                            <wp:effectExtent l="0" t="0" r="0" b="0"/>
                            <wp:wrapNone/>
                            <wp:docPr id="8" name="テキスト ボックス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62050" cy="333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514C57A" w14:textId="25DD5165" w:rsidR="00AD7F10" w:rsidRPr="00FB5762" w:rsidRDefault="00AD7F10" w:rsidP="00AD7F10">
                                        <w:pPr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</w:pP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>〇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  </w:t>
                                        </w:r>
                                        <w:r w:rsidR="000E2ABE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>7</w:t>
                                        </w:r>
                                        <w:r w:rsid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</w:t>
                                        </w:r>
                                        <w:r w:rsidRPr="00FB5762">
                                          <w:rPr>
                                            <w:rFonts w:ascii="Arial" w:eastAsia="BIZ UDPゴシック" w:hAnsi="Arial" w:cs="Arial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4  1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B66B818" id="テキスト ボックス 8" o:spid="_x0000_s1036" type="#_x0000_t202" style="position:absolute;margin-left:-6.65pt;margin-top:6.9pt;width:91.5pt;height:2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" filled="f" stroked="f" strokeweight=".5pt">
                            <v:textbox>
                              <w:txbxContent>
                                <w:p w14:paraId="4514C57A" w14:textId="25DD5165" w:rsidR="00AD7F10" w:rsidRPr="00FB5762" w:rsidRDefault="00AD7F10" w:rsidP="00AD7F10">
                                  <w:pPr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20"/>
                                      <w:szCs w:val="22"/>
                                    </w:rPr>
                                  </w:pP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20"/>
                                      <w:szCs w:val="22"/>
                                    </w:rPr>
                                    <w:t>〇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  </w:t>
                                  </w:r>
                                  <w:r w:rsidR="000E2ABE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20"/>
                                      <w:szCs w:val="22"/>
                                    </w:rPr>
                                    <w:t>7</w:t>
                                  </w:r>
                                  <w:r w:rsid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</w:t>
                                  </w:r>
                                  <w:r w:rsidRPr="00FB5762">
                                    <w:rPr>
                                      <w:rFonts w:ascii="Arial" w:eastAsia="BIZ UDPゴシック" w:hAnsi="Arial" w:cs="Arial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4  1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287" w:type="dxa"/>
                  <w:shd w:val="clear" w:color="auto" w:fill="auto"/>
                </w:tcPr>
                <w:p w14:paraId="2DEA47B2" w14:textId="77777777" w:rsidR="00FB5762" w:rsidRPr="00817551" w:rsidRDefault="00AD7F10" w:rsidP="00FB5762">
                  <w:pPr>
                    <w:spacing w:line="200" w:lineRule="exact"/>
                    <w:ind w:rightChars="-200" w:right="-420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Reason</w:t>
                  </w:r>
                </w:p>
                <w:p w14:paraId="65A8D397" w14:textId="7E2D60DF" w:rsidR="00AD7F10" w:rsidRPr="00817551" w:rsidRDefault="00AD7F10" w:rsidP="00FB5762">
                  <w:pPr>
                    <w:spacing w:line="200" w:lineRule="exact"/>
                    <w:ind w:rightChars="-200" w:right="-420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(e.g., for annual renewal, etc.):</w:t>
                  </w:r>
                </w:p>
                <w:p w14:paraId="476BE1E1" w14:textId="596803F8" w:rsidR="00FB5762" w:rsidRPr="00817551" w:rsidRDefault="00EB7E09" w:rsidP="00FB5762">
                  <w:pPr>
                    <w:spacing w:line="200" w:lineRule="exact"/>
                    <w:ind w:rightChars="-120" w:right="-252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ermStart w:id="1446123092" w:edGrp="everyone"/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　　　　　　　　　　　　　　　　　</w:t>
                  </w:r>
                </w:p>
                <w:p w14:paraId="066D2CFF" w14:textId="7834A2C3" w:rsidR="00EB7E09" w:rsidRPr="00817551" w:rsidRDefault="00EB7E09" w:rsidP="00FB5762">
                  <w:pPr>
                    <w:spacing w:line="200" w:lineRule="exact"/>
                    <w:ind w:rightChars="-120" w:right="-252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　　　　　　　　　　　　　　　　　</w:t>
                  </w:r>
                </w:p>
                <w:permEnd w:id="1446123092"/>
                <w:p w14:paraId="18CA3627" w14:textId="1F958DC1" w:rsidR="00AD7F10" w:rsidRPr="00817551" w:rsidRDefault="00AD7F10" w:rsidP="00FB5762">
                  <w:pPr>
                    <w:spacing w:line="180" w:lineRule="exact"/>
                    <w:ind w:rightChars="-120" w:right="-252"/>
                    <w:jc w:val="lef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* Not possible if there is a description of the previous job in the summary column.</w:t>
                  </w:r>
                </w:p>
                <w:p w14:paraId="5E8A7B6E" w14:textId="10C55A7E" w:rsidR="00AD7F10" w:rsidRPr="00817551" w:rsidRDefault="00AD7F10" w:rsidP="00FB5762">
                  <w:pPr>
                    <w:spacing w:line="180" w:lineRule="exact"/>
                    <w:ind w:rightChars="-200" w:right="-420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Please submit Form 2-1.</w:t>
                  </w:r>
                </w:p>
              </w:tc>
            </w:tr>
            <w:tr w:rsidR="00AD7F10" w:rsidRPr="00817551" w14:paraId="22CE82D0" w14:textId="77777777" w:rsidTr="000115F0">
              <w:trPr>
                <w:trHeight w:val="593"/>
              </w:trPr>
              <w:tc>
                <w:tcPr>
                  <w:tcW w:w="8926" w:type="dxa"/>
                  <w:gridSpan w:val="5"/>
                </w:tcPr>
                <w:p w14:paraId="0F453841" w14:textId="2D61D9E8" w:rsidR="00AD7F10" w:rsidRPr="00817551" w:rsidRDefault="00AD7F10" w:rsidP="00FB5762">
                  <w:pPr>
                    <w:spacing w:line="200" w:lineRule="exact"/>
                    <w:ind w:left="275" w:hangingChars="152" w:hanging="275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 xml:space="preserve">(3) Compared to the salary income column of the income (taxation) certificate, the income has decreased by more than </w:t>
                  </w:r>
                  <w:r w:rsidR="00D810D4"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1,000,000</w:t>
                  </w: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 xml:space="preserve"> yen. </w:t>
                  </w:r>
                  <w:sdt>
                    <w:sdtP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id w:val="1566992230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permStart w:id="812399727" w:edGrp="everyone"/>
                      <w:r w:rsidR="00FB5762" w:rsidRPr="00817551">
                        <w:rPr>
                          <w:rFonts w:ascii="Segoe UI Symbol" w:eastAsia="ＭＳ ゴシック" w:hAnsi="Segoe UI Symbol" w:cs="Segoe UI Symbol"/>
                          <w:b/>
                          <w:bCs/>
                          <w:color w:val="000000"/>
                          <w:sz w:val="18"/>
                          <w:szCs w:val="18"/>
                        </w:rPr>
                        <w:t>☐</w:t>
                      </w:r>
                      <w:permEnd w:id="812399727"/>
                    </w:sdtContent>
                  </w:sdt>
                </w:p>
                <w:p w14:paraId="6D8BDCCC" w14:textId="77777777" w:rsidR="00AD7F10" w:rsidRPr="00817551" w:rsidRDefault="00AD7F10" w:rsidP="00FB5762">
                  <w:pPr>
                    <w:spacing w:line="200" w:lineRule="exact"/>
                    <w:ind w:left="1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Example: Due to re-employment from 0/00, decrease in revenue due to deterioration in business performance, job change, W work, etc.</w:t>
                  </w:r>
                </w:p>
                <w:p w14:paraId="69C9473D" w14:textId="147E5EB7" w:rsidR="00FB5762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Reason:</w:t>
                  </w:r>
                  <w:permStart w:id="206572921" w:edGrp="everyone"/>
                  <w:r w:rsidR="00EB7E09"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 xml:space="preserve">　　　　　　　　　　　　　　　　　　　　　　　　　　　　　　　　　　　　　　　　　　　　　　　　　　　　</w:t>
                  </w:r>
                </w:p>
                <w:p w14:paraId="54FDAC79" w14:textId="6241B2EA" w:rsidR="00FB5762" w:rsidRPr="00817551" w:rsidRDefault="00EB7E09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　　　　　　　　　　　　　　　　　　　　　　　　　　　　　　　　　　　　　　　　　　　　　　　　</w:t>
                  </w:r>
                  <w:permEnd w:id="206572921"/>
                </w:p>
              </w:tc>
            </w:tr>
            <w:tr w:rsidR="00AD7F10" w:rsidRPr="00817551" w14:paraId="03C30065" w14:textId="77777777" w:rsidTr="000115F0">
              <w:trPr>
                <w:trHeight w:val="416"/>
              </w:trPr>
              <w:tc>
                <w:tcPr>
                  <w:tcW w:w="8926" w:type="dxa"/>
                  <w:gridSpan w:val="5"/>
                  <w:shd w:val="clear" w:color="auto" w:fill="auto"/>
                </w:tcPr>
                <w:p w14:paraId="677D2BC5" w14:textId="7F7BB291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(4) Not applicable None of (1), (2), and (3) above applies.</w:t>
                  </w:r>
                  <w:sdt>
                    <w:sdtP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id w:val="-1460953485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permStart w:id="82865746" w:edGrp="everyone"/>
                      <w:r w:rsidR="00FB5762" w:rsidRPr="00817551">
                        <w:rPr>
                          <w:rFonts w:ascii="Segoe UI Symbol" w:eastAsia="ＭＳ ゴシック" w:hAnsi="Segoe UI Symbol" w:cs="Segoe UI Symbol"/>
                          <w:b/>
                          <w:bCs/>
                          <w:color w:val="000000"/>
                          <w:sz w:val="18"/>
                          <w:szCs w:val="18"/>
                        </w:rPr>
                        <w:t>☐</w:t>
                      </w:r>
                      <w:permEnd w:id="82865746"/>
                    </w:sdtContent>
                  </w:sdt>
                </w:p>
                <w:p w14:paraId="480505F9" w14:textId="2ED40079" w:rsidR="00AD7F10" w:rsidRPr="00817551" w:rsidRDefault="00AD7F10" w:rsidP="00FB5762">
                  <w:pPr>
                    <w:spacing w:line="200" w:lineRule="exact"/>
                    <w:jc w:val="left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81755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* If it is not checked correctly and falls under (1) and (2), we will correct it here.</w:t>
                  </w:r>
                </w:p>
              </w:tc>
            </w:tr>
          </w:tbl>
          <w:p w14:paraId="6AF2DB7C" w14:textId="77777777" w:rsidR="00AD7F10" w:rsidRPr="00817551" w:rsidRDefault="00AD7F10" w:rsidP="00FB5762">
            <w:pPr>
              <w:spacing w:line="220" w:lineRule="exact"/>
              <w:ind w:rightChars="458" w:right="962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</w:tc>
      </w:tr>
    </w:tbl>
    <w:p w14:paraId="2AC1BF32" w14:textId="33A2F0D3" w:rsidR="0055401E" w:rsidRPr="00817551" w:rsidRDefault="0055401E" w:rsidP="00FB5762">
      <w:pPr>
        <w:spacing w:line="220" w:lineRule="exact"/>
        <w:jc w:val="left"/>
        <w:rPr>
          <w:rFonts w:ascii="Arial" w:hAnsi="Arial" w:cs="Arial"/>
          <w:color w:val="000000"/>
        </w:rPr>
      </w:pPr>
    </w:p>
    <w:sectPr w:rsidR="0055401E" w:rsidRPr="00817551" w:rsidSect="000E2ABE">
      <w:pgSz w:w="11906" w:h="16838" w:code="9"/>
      <w:pgMar w:top="907" w:right="1418" w:bottom="907" w:left="1418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7560F" w14:textId="77777777" w:rsidR="00DC70E9" w:rsidRDefault="00DC70E9" w:rsidP="002C14D9">
      <w:r>
        <w:separator/>
      </w:r>
    </w:p>
  </w:endnote>
  <w:endnote w:type="continuationSeparator" w:id="0">
    <w:p w14:paraId="307D6DE7" w14:textId="77777777" w:rsidR="00DC70E9" w:rsidRDefault="00DC70E9" w:rsidP="002C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E0FA3" w14:textId="77777777" w:rsidR="00DC70E9" w:rsidRDefault="00DC70E9" w:rsidP="002C14D9">
      <w:r>
        <w:separator/>
      </w:r>
    </w:p>
  </w:footnote>
  <w:footnote w:type="continuationSeparator" w:id="0">
    <w:p w14:paraId="003FCEB9" w14:textId="77777777" w:rsidR="00DC70E9" w:rsidRDefault="00DC70E9" w:rsidP="002C1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51DB"/>
    <w:multiLevelType w:val="hybridMultilevel"/>
    <w:tmpl w:val="FE70BE80"/>
    <w:lvl w:ilvl="0" w:tplc="C5F83664">
      <w:start w:val="2"/>
      <w:numFmt w:val="decimalEnclosedCircle"/>
      <w:lvlText w:val="%1"/>
      <w:lvlJc w:val="left"/>
      <w:pPr>
        <w:ind w:left="420" w:hanging="420"/>
      </w:pPr>
      <w:rPr>
        <w:rFonts w:hint="eastAsia"/>
        <w:b/>
        <w:bCs/>
      </w:rPr>
    </w:lvl>
    <w:lvl w:ilvl="1" w:tplc="04090017" w:tentative="1">
      <w:start w:val="1"/>
      <w:numFmt w:val="upperLetter"/>
      <w:lvlText w:val="(%2)"/>
      <w:lvlJc w:val="left"/>
      <w:pPr>
        <w:ind w:left="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692" w:hanging="420"/>
      </w:pPr>
    </w:lvl>
    <w:lvl w:ilvl="3" w:tplc="0409000F" w:tentative="1">
      <w:start w:val="1"/>
      <w:numFmt w:val="decimal"/>
      <w:lvlText w:val="%4."/>
      <w:lvlJc w:val="left"/>
      <w:pPr>
        <w:ind w:left="1112" w:hanging="420"/>
      </w:pPr>
    </w:lvl>
    <w:lvl w:ilvl="4" w:tplc="04090017" w:tentative="1">
      <w:start w:val="1"/>
      <w:numFmt w:val="upperLetter"/>
      <w:lvlText w:val="(%5)"/>
      <w:lvlJc w:val="left"/>
      <w:pPr>
        <w:ind w:left="1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1952" w:hanging="420"/>
      </w:pPr>
    </w:lvl>
    <w:lvl w:ilvl="6" w:tplc="0409000F" w:tentative="1">
      <w:start w:val="1"/>
      <w:numFmt w:val="decimal"/>
      <w:lvlText w:val="%7."/>
      <w:lvlJc w:val="left"/>
      <w:pPr>
        <w:ind w:left="2372" w:hanging="420"/>
      </w:pPr>
    </w:lvl>
    <w:lvl w:ilvl="7" w:tplc="04090017" w:tentative="1">
      <w:start w:val="1"/>
      <w:numFmt w:val="upperLetter"/>
      <w:lvlText w:val="(%8)"/>
      <w:lvlJc w:val="left"/>
      <w:pPr>
        <w:ind w:left="2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3212" w:hanging="420"/>
      </w:pPr>
    </w:lvl>
  </w:abstractNum>
  <w:abstractNum w:abstractNumId="1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156F4A"/>
    <w:multiLevelType w:val="hybridMultilevel"/>
    <w:tmpl w:val="A33CAF20"/>
    <w:lvl w:ilvl="0" w:tplc="0662195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1D2E06"/>
    <w:multiLevelType w:val="hybridMultilevel"/>
    <w:tmpl w:val="C2DE34D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upperLetter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upperLetter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upperLetter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7E71A2B"/>
    <w:multiLevelType w:val="hybridMultilevel"/>
    <w:tmpl w:val="FF8C49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upperLetter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upperLetter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upperLetter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5707FC"/>
    <w:multiLevelType w:val="hybridMultilevel"/>
    <w:tmpl w:val="5E84700E"/>
    <w:lvl w:ilvl="0" w:tplc="B4FE280A">
      <w:start w:val="2"/>
      <w:numFmt w:val="decimalEnclosedCircle"/>
      <w:lvlText w:val="%1"/>
      <w:lvlJc w:val="left"/>
      <w:pPr>
        <w:ind w:left="988" w:hanging="420"/>
      </w:pPr>
      <w:rPr>
        <w:rFonts w:hint="eastAsia"/>
      </w:rPr>
    </w:lvl>
    <w:lvl w:ilvl="1" w:tplc="04090017" w:tentative="1">
      <w:start w:val="1"/>
      <w:numFmt w:val="upperLetter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upperLetter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upperLetter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9" w15:restartNumberingAfterBreak="0">
    <w:nsid w:val="7B7632D7"/>
    <w:multiLevelType w:val="hybridMultilevel"/>
    <w:tmpl w:val="7C1006A8"/>
    <w:lvl w:ilvl="0" w:tplc="04090017">
      <w:start w:val="1"/>
      <w:numFmt w:val="upperLetter"/>
      <w:lvlText w:val="(%1)"/>
      <w:lvlJc w:val="left"/>
      <w:pPr>
        <w:ind w:left="420" w:hanging="420"/>
      </w:pPr>
    </w:lvl>
    <w:lvl w:ilvl="1" w:tplc="04090017" w:tentative="1">
      <w:start w:val="1"/>
      <w:numFmt w:val="upperLetter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upperLetter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upperLetter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attachedTemplate r:id="rId1"/>
  <w:documentProtection w:edit="readOnly" w:enforcement="1" w:cryptProviderType="rsaAES" w:cryptAlgorithmClass="hash" w:cryptAlgorithmType="typeAny" w:cryptAlgorithmSid="14" w:cryptSpinCount="100000" w:hash="H1JE3YUDgzOV9LGCkez4bcm6KWU4ei5paRu/DkhDh52otEgqzNAKA8RaQuPf2CV+DGR73TXIEFxK5QZ7PlAziA==" w:salt="c1VSondF3E9CrK7KLGfYmg==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D98"/>
    <w:rsid w:val="000115F0"/>
    <w:rsid w:val="00067280"/>
    <w:rsid w:val="00072C93"/>
    <w:rsid w:val="00080105"/>
    <w:rsid w:val="00082756"/>
    <w:rsid w:val="000876CE"/>
    <w:rsid w:val="00096E6E"/>
    <w:rsid w:val="000D1FE7"/>
    <w:rsid w:val="000D2FD7"/>
    <w:rsid w:val="000D46A9"/>
    <w:rsid w:val="000E008F"/>
    <w:rsid w:val="000E2ABE"/>
    <w:rsid w:val="000F4F13"/>
    <w:rsid w:val="00100826"/>
    <w:rsid w:val="001051DD"/>
    <w:rsid w:val="00115099"/>
    <w:rsid w:val="00130423"/>
    <w:rsid w:val="0014567F"/>
    <w:rsid w:val="00156A91"/>
    <w:rsid w:val="001839C0"/>
    <w:rsid w:val="00193085"/>
    <w:rsid w:val="001953C3"/>
    <w:rsid w:val="0019635C"/>
    <w:rsid w:val="001A0966"/>
    <w:rsid w:val="001D19BB"/>
    <w:rsid w:val="001E445C"/>
    <w:rsid w:val="001E791F"/>
    <w:rsid w:val="002129A6"/>
    <w:rsid w:val="00217F02"/>
    <w:rsid w:val="00220459"/>
    <w:rsid w:val="00241B27"/>
    <w:rsid w:val="0024255A"/>
    <w:rsid w:val="002514E3"/>
    <w:rsid w:val="00263603"/>
    <w:rsid w:val="00267F7E"/>
    <w:rsid w:val="002A063C"/>
    <w:rsid w:val="002B5B57"/>
    <w:rsid w:val="002C14D9"/>
    <w:rsid w:val="002C617B"/>
    <w:rsid w:val="002E3884"/>
    <w:rsid w:val="002E7826"/>
    <w:rsid w:val="002F2DAF"/>
    <w:rsid w:val="00305E3B"/>
    <w:rsid w:val="00315313"/>
    <w:rsid w:val="00320BC3"/>
    <w:rsid w:val="00321FF9"/>
    <w:rsid w:val="003251CD"/>
    <w:rsid w:val="00331F26"/>
    <w:rsid w:val="003334A3"/>
    <w:rsid w:val="00341149"/>
    <w:rsid w:val="00355171"/>
    <w:rsid w:val="003861E1"/>
    <w:rsid w:val="003A23DC"/>
    <w:rsid w:val="003B29A0"/>
    <w:rsid w:val="003C594F"/>
    <w:rsid w:val="003D3E9D"/>
    <w:rsid w:val="003E686E"/>
    <w:rsid w:val="00442524"/>
    <w:rsid w:val="004507B9"/>
    <w:rsid w:val="004578EA"/>
    <w:rsid w:val="004B693E"/>
    <w:rsid w:val="004F559C"/>
    <w:rsid w:val="00501E21"/>
    <w:rsid w:val="005045F5"/>
    <w:rsid w:val="00536EA7"/>
    <w:rsid w:val="00543F53"/>
    <w:rsid w:val="0055401E"/>
    <w:rsid w:val="0057582E"/>
    <w:rsid w:val="00596B41"/>
    <w:rsid w:val="005A40B3"/>
    <w:rsid w:val="005A46AC"/>
    <w:rsid w:val="005C6862"/>
    <w:rsid w:val="00604A54"/>
    <w:rsid w:val="00610361"/>
    <w:rsid w:val="00643340"/>
    <w:rsid w:val="00645311"/>
    <w:rsid w:val="00680F6C"/>
    <w:rsid w:val="00691107"/>
    <w:rsid w:val="006A478A"/>
    <w:rsid w:val="006A710F"/>
    <w:rsid w:val="006B2558"/>
    <w:rsid w:val="007020D5"/>
    <w:rsid w:val="00704C84"/>
    <w:rsid w:val="00712377"/>
    <w:rsid w:val="007164F6"/>
    <w:rsid w:val="007201F4"/>
    <w:rsid w:val="007431F0"/>
    <w:rsid w:val="00744ED0"/>
    <w:rsid w:val="00776548"/>
    <w:rsid w:val="007E0078"/>
    <w:rsid w:val="007E3E32"/>
    <w:rsid w:val="007F3A6F"/>
    <w:rsid w:val="00817551"/>
    <w:rsid w:val="00824D95"/>
    <w:rsid w:val="00830FA4"/>
    <w:rsid w:val="00835443"/>
    <w:rsid w:val="008C7558"/>
    <w:rsid w:val="008E4D1A"/>
    <w:rsid w:val="008E794B"/>
    <w:rsid w:val="008F422F"/>
    <w:rsid w:val="009245AA"/>
    <w:rsid w:val="00965994"/>
    <w:rsid w:val="00980642"/>
    <w:rsid w:val="00983BB2"/>
    <w:rsid w:val="00985C89"/>
    <w:rsid w:val="009B47EA"/>
    <w:rsid w:val="009D4A48"/>
    <w:rsid w:val="009F787A"/>
    <w:rsid w:val="00A01A14"/>
    <w:rsid w:val="00A23F30"/>
    <w:rsid w:val="00A30CD6"/>
    <w:rsid w:val="00A44D98"/>
    <w:rsid w:val="00A4537A"/>
    <w:rsid w:val="00A532E6"/>
    <w:rsid w:val="00A6440D"/>
    <w:rsid w:val="00A66C8B"/>
    <w:rsid w:val="00A744F8"/>
    <w:rsid w:val="00A77E60"/>
    <w:rsid w:val="00A84CC6"/>
    <w:rsid w:val="00A93BEA"/>
    <w:rsid w:val="00AA5302"/>
    <w:rsid w:val="00AA7C83"/>
    <w:rsid w:val="00AB2D65"/>
    <w:rsid w:val="00AD7F10"/>
    <w:rsid w:val="00AE0B85"/>
    <w:rsid w:val="00AE146C"/>
    <w:rsid w:val="00AE7057"/>
    <w:rsid w:val="00B248F0"/>
    <w:rsid w:val="00B31D70"/>
    <w:rsid w:val="00B65292"/>
    <w:rsid w:val="00B9003E"/>
    <w:rsid w:val="00BA4F0E"/>
    <w:rsid w:val="00BB0637"/>
    <w:rsid w:val="00BB2493"/>
    <w:rsid w:val="00BB3AAE"/>
    <w:rsid w:val="00BC7F0D"/>
    <w:rsid w:val="00BF3969"/>
    <w:rsid w:val="00C033EA"/>
    <w:rsid w:val="00C45D71"/>
    <w:rsid w:val="00C648EC"/>
    <w:rsid w:val="00C72964"/>
    <w:rsid w:val="00C755D4"/>
    <w:rsid w:val="00CA3F71"/>
    <w:rsid w:val="00D12034"/>
    <w:rsid w:val="00D12F84"/>
    <w:rsid w:val="00D145BF"/>
    <w:rsid w:val="00D15CAB"/>
    <w:rsid w:val="00D73823"/>
    <w:rsid w:val="00D810D4"/>
    <w:rsid w:val="00D838DF"/>
    <w:rsid w:val="00D858BB"/>
    <w:rsid w:val="00DB1B87"/>
    <w:rsid w:val="00DC43A6"/>
    <w:rsid w:val="00DC70E9"/>
    <w:rsid w:val="00DD46FD"/>
    <w:rsid w:val="00E039C5"/>
    <w:rsid w:val="00E246E6"/>
    <w:rsid w:val="00E41CFA"/>
    <w:rsid w:val="00E462E8"/>
    <w:rsid w:val="00EA3E4F"/>
    <w:rsid w:val="00EB7E09"/>
    <w:rsid w:val="00EE61BC"/>
    <w:rsid w:val="00F15E5D"/>
    <w:rsid w:val="00F2012C"/>
    <w:rsid w:val="00F35A0D"/>
    <w:rsid w:val="00F467DE"/>
    <w:rsid w:val="00F52E79"/>
    <w:rsid w:val="00FA021F"/>
    <w:rsid w:val="00FB415D"/>
    <w:rsid w:val="00FB5762"/>
    <w:rsid w:val="00FE0B0D"/>
    <w:rsid w:val="00FE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0447B939"/>
  <w15:chartTrackingRefBased/>
  <w15:docId w15:val="{312AA4C9-A537-4BA7-93DA-2C6562F5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semiHidden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2C14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C14D9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C14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C14D9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2012C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F2012C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7E3E3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E3E32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7E3E32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E3E3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7E3E32"/>
    <w:rPr>
      <w:b/>
      <w:bCs/>
      <w:kern w:val="2"/>
      <w:sz w:val="21"/>
      <w:szCs w:val="24"/>
    </w:rPr>
  </w:style>
  <w:style w:type="table" w:styleId="af0">
    <w:name w:val="Table Grid"/>
    <w:basedOn w:val="a1"/>
    <w:uiPriority w:val="59"/>
    <w:rsid w:val="00716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laceholder Text"/>
    <w:basedOn w:val="a0"/>
    <w:uiPriority w:val="99"/>
    <w:semiHidden/>
    <w:rsid w:val="008C7558"/>
    <w:rPr>
      <w:color w:val="808080"/>
    </w:rPr>
  </w:style>
  <w:style w:type="paragraph" w:styleId="af2">
    <w:name w:val="List Paragraph"/>
    <w:basedOn w:val="a"/>
    <w:uiPriority w:val="34"/>
    <w:qFormat/>
    <w:rsid w:val="000D1FE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9387200972\AppData\Roaming\Microsoft\Templates\&#20316;&#25104;&#20013;&#9675;&#12304;&#27096;&#24335;&#65299;-1&#12305;&#28304;&#27849;&#24500;&#21454;&#31080;&#36028;&#20184;&#21488;&#32025;%20(&#20462;&#24489;&#28168;&#12415;)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F9BBE-AE66-4ED8-BE90-FA6E0CC4C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作成中○【様式３-1】源泉徴収票貼付台紙 (修復済み)</Template>
  <TotalTime>272</TotalTime>
  <Pages>1</Pages>
  <Words>276</Words>
  <Characters>1708</Characters>
  <Application>Microsoft Office Word</Application>
  <DocSecurity>8</DocSecurity>
  <Lines>14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Heisei 19 ※( 4 ・ 10 ) 月 1</vt:lpstr>
      <vt:lpstr>平成１９年 ※（ ４ ・ 10 ） 月　１日</vt:lpstr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Heisei 19 ※( 4 ・ 10 ) 月 1</dc:title>
  <dc:subject/>
  <dc:creator>伊藤 須美子</dc:creator>
  <cp:keywords/>
  <dc:description/>
  <cp:lastModifiedBy>MOTOYOSHI TOMOKO</cp:lastModifiedBy>
  <cp:revision>27</cp:revision>
  <cp:lastPrinted>2025-12-15T07:30:00Z</cp:lastPrinted>
  <dcterms:created xsi:type="dcterms:W3CDTF">2024-01-05T06:59:00Z</dcterms:created>
  <dcterms:modified xsi:type="dcterms:W3CDTF">2026-01-26T06:28:00Z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52e39897054636269c6d9449e9e886eed1cd9f49a290d48c5c865e6badabd50c</vt:lpwstr>
  </property>
</Properties>
</file>