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44BB5" w14:textId="130902DA" w:rsidR="003C594F" w:rsidRPr="0022102B" w:rsidRDefault="00EA3E4F" w:rsidP="0022102B">
      <w:pPr>
        <w:wordWrap w:val="0"/>
        <w:spacing w:line="0" w:lineRule="atLeast"/>
        <w:ind w:rightChars="133" w:right="279" w:firstLineChars="3105" w:firstLine="6520"/>
        <w:jc w:val="right"/>
        <w:rPr>
          <w:rFonts w:ascii="ＭＳ 明朝" w:hAnsi="ＭＳ 明朝"/>
          <w:color w:val="000000"/>
          <w:szCs w:val="21"/>
        </w:rPr>
      </w:pPr>
      <w:r w:rsidRPr="0022102B">
        <w:rPr>
          <w:rFonts w:ascii="ＭＳ 明朝" w:hAnsi="ＭＳ 明朝" w:hint="eastAsia"/>
          <w:noProof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5D0A160" wp14:editId="7E765D2F">
                <wp:simplePos x="0" y="0"/>
                <wp:positionH relativeFrom="column">
                  <wp:posOffset>728345</wp:posOffset>
                </wp:positionH>
                <wp:positionV relativeFrom="paragraph">
                  <wp:posOffset>-501015</wp:posOffset>
                </wp:positionV>
                <wp:extent cx="2072005" cy="704850"/>
                <wp:effectExtent l="1219200" t="0" r="23495" b="19050"/>
                <wp:wrapNone/>
                <wp:docPr id="20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72005" cy="704850"/>
                        </a:xfrm>
                        <a:prstGeom prst="wedgeRectCallout">
                          <a:avLst>
                            <a:gd name="adj1" fmla="val -106235"/>
                            <a:gd name="adj2" fmla="val -34315"/>
                          </a:avLst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EFC5F5" w14:textId="017BD0A6" w:rsidR="00A66C8B" w:rsidRPr="0047375B" w:rsidRDefault="00A66C8B" w:rsidP="0047375B">
                            <w:pPr>
                              <w:spacing w:before="240"/>
                              <w:jc w:val="left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47375B">
                              <w:rPr>
                                <w:rFonts w:hint="eastAsia"/>
                                <w:b/>
                                <w:bCs/>
                                <w:color w:val="FF0000"/>
                              </w:rPr>
                              <w:t>源泉徴収票を</w:t>
                            </w:r>
                            <w:r w:rsidR="00CE09DF">
                              <w:rPr>
                                <w:rFonts w:hint="eastAsia"/>
                                <w:b/>
                                <w:bCs/>
                                <w:color w:val="FF0000"/>
                              </w:rPr>
                              <w:t>この用紙の</w:t>
                            </w:r>
                            <w:r w:rsidRPr="0047375B">
                              <w:rPr>
                                <w:rFonts w:hint="eastAsia"/>
                                <w:b/>
                                <w:bCs/>
                                <w:color w:val="FF0000"/>
                              </w:rPr>
                              <w:t>後ろに</w:t>
                            </w:r>
                            <w:r w:rsidR="007020D5" w:rsidRPr="0047375B">
                              <w:rPr>
                                <w:b/>
                                <w:bCs/>
                                <w:color w:val="FF0000"/>
                              </w:rPr>
                              <w:br/>
                            </w:r>
                            <w:r w:rsidR="00CE09DF">
                              <w:rPr>
                                <w:rFonts w:hint="eastAsia"/>
                                <w:b/>
                                <w:bCs/>
                                <w:color w:val="FF0000"/>
                              </w:rPr>
                              <w:t>向きを揃えて</w:t>
                            </w:r>
                            <w:r w:rsidRPr="0047375B">
                              <w:rPr>
                                <w:rFonts w:hint="eastAsia"/>
                                <w:b/>
                                <w:bCs/>
                                <w:color w:val="FF0000"/>
                              </w:rPr>
                              <w:t>ホッチキスでとめて</w:t>
                            </w:r>
                            <w:r w:rsidR="007020D5" w:rsidRPr="0047375B">
                              <w:rPr>
                                <w:rFonts w:hint="eastAsia"/>
                                <w:b/>
                                <w:bCs/>
                                <w:color w:val="FF0000"/>
                              </w:rPr>
                              <w:t>くだ</w:t>
                            </w:r>
                            <w:r w:rsidRPr="0047375B">
                              <w:rPr>
                                <w:rFonts w:hint="eastAsia"/>
                                <w:b/>
                                <w:bCs/>
                                <w:color w:val="FF0000"/>
                              </w:rPr>
                              <w:t>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D0A160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AutoShape 13" o:spid="_x0000_s1026" type="#_x0000_t61" style="position:absolute;left:0;text-align:left;margin-left:57.35pt;margin-top:-39.45pt;width:163.15pt;height:55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" adj="-12147,3388" strokecolor="red" strokeweight="1pt">
                <v:textbox inset="5.85pt,.7pt,5.85pt,.7pt">
                  <w:txbxContent>
                    <w:p w14:paraId="6DEFC5F5" w14:textId="017BD0A6" w:rsidR="00A66C8B" w:rsidRPr="0047375B" w:rsidRDefault="00A66C8B" w:rsidP="0047375B">
                      <w:pPr>
                        <w:spacing w:before="240"/>
                        <w:jc w:val="left"/>
                        <w:rPr>
                          <w:b/>
                          <w:bCs/>
                          <w:color w:val="FF0000"/>
                        </w:rPr>
                      </w:pPr>
                      <w:r w:rsidRPr="0047375B">
                        <w:rPr>
                          <w:rFonts w:hint="eastAsia"/>
                          <w:b/>
                          <w:bCs/>
                          <w:color w:val="FF0000"/>
                        </w:rPr>
                        <w:t>源泉徴収票を</w:t>
                      </w:r>
                      <w:r w:rsidR="00CE09DF">
                        <w:rPr>
                          <w:rFonts w:hint="eastAsia"/>
                          <w:b/>
                          <w:bCs/>
                          <w:color w:val="FF0000"/>
                        </w:rPr>
                        <w:t>この用紙の</w:t>
                      </w:r>
                      <w:r w:rsidRPr="0047375B">
                        <w:rPr>
                          <w:rFonts w:hint="eastAsia"/>
                          <w:b/>
                          <w:bCs/>
                          <w:color w:val="FF0000"/>
                        </w:rPr>
                        <w:t>後ろに</w:t>
                      </w:r>
                      <w:r w:rsidR="007020D5" w:rsidRPr="0047375B">
                        <w:rPr>
                          <w:b/>
                          <w:bCs/>
                          <w:color w:val="FF0000"/>
                        </w:rPr>
                        <w:br/>
                      </w:r>
                      <w:r w:rsidR="00CE09DF">
                        <w:rPr>
                          <w:rFonts w:hint="eastAsia"/>
                          <w:b/>
                          <w:bCs/>
                          <w:color w:val="FF0000"/>
                        </w:rPr>
                        <w:t>向きを揃えて</w:t>
                      </w:r>
                      <w:r w:rsidRPr="0047375B">
                        <w:rPr>
                          <w:rFonts w:hint="eastAsia"/>
                          <w:b/>
                          <w:bCs/>
                          <w:color w:val="FF0000"/>
                        </w:rPr>
                        <w:t>ホッチキスでとめて</w:t>
                      </w:r>
                      <w:r w:rsidR="007020D5" w:rsidRPr="0047375B">
                        <w:rPr>
                          <w:rFonts w:hint="eastAsia"/>
                          <w:b/>
                          <w:bCs/>
                          <w:color w:val="FF0000"/>
                        </w:rPr>
                        <w:t>くだ</w:t>
                      </w:r>
                      <w:r w:rsidRPr="0047375B">
                        <w:rPr>
                          <w:rFonts w:hint="eastAsia"/>
                          <w:b/>
                          <w:bCs/>
                          <w:color w:val="FF0000"/>
                        </w:rPr>
                        <w:t>さい。</w:t>
                      </w:r>
                    </w:p>
                  </w:txbxContent>
                </v:textbox>
              </v:shape>
            </w:pict>
          </mc:Fallback>
        </mc:AlternateContent>
      </w:r>
      <w:r w:rsidRPr="0022102B">
        <w:rPr>
          <w:rFonts w:ascii="ＭＳ 明朝" w:hAnsi="ＭＳ 明朝" w:hint="eastAsia"/>
          <w:noProof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974A70E" wp14:editId="2B398546">
                <wp:simplePos x="0" y="0"/>
                <wp:positionH relativeFrom="column">
                  <wp:posOffset>-652780</wp:posOffset>
                </wp:positionH>
                <wp:positionV relativeFrom="paragraph">
                  <wp:posOffset>-396240</wp:posOffset>
                </wp:positionV>
                <wp:extent cx="171450" cy="171450"/>
                <wp:effectExtent l="19050" t="19050" r="19050" b="19050"/>
                <wp:wrapNone/>
                <wp:docPr id="19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71450" cy="1714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C76D08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2" o:spid="_x0000_s1026" type="#_x0000_t32" style="position:absolute;left:0;text-align:left;margin-left:-51.4pt;margin-top:-31.2pt;width:13.5pt;height:13.5pt;flip:y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" strokeweight="3pt">
                <v:shadow color="#7f7f7f" opacity=".5" offset="1pt"/>
              </v:shape>
            </w:pict>
          </mc:Fallback>
        </mc:AlternateContent>
      </w:r>
      <w:r w:rsidR="0047375B" w:rsidRPr="0022102B">
        <w:rPr>
          <w:rFonts w:ascii="ＭＳ 明朝" w:hAnsi="ＭＳ 明朝" w:hint="eastAsia"/>
          <w:color w:val="000000"/>
          <w:szCs w:val="21"/>
        </w:rPr>
        <w:t xml:space="preserve">　</w:t>
      </w:r>
      <w:r w:rsidR="0022102B">
        <w:rPr>
          <w:rFonts w:ascii="ＭＳ 明朝" w:hAnsi="ＭＳ 明朝" w:hint="eastAsia"/>
          <w:color w:val="000000"/>
          <w:szCs w:val="21"/>
        </w:rPr>
        <w:t xml:space="preserve">　　</w:t>
      </w:r>
      <w:r w:rsidR="0047375B" w:rsidRPr="0022102B">
        <w:rPr>
          <w:rFonts w:ascii="ＭＳ 明朝" w:hAnsi="ＭＳ 明朝" w:hint="eastAsia"/>
          <w:szCs w:val="21"/>
        </w:rPr>
        <w:t>【</w:t>
      </w:r>
      <w:r w:rsidR="00FB5C3F">
        <w:rPr>
          <w:rFonts w:ascii="ＭＳ 明朝" w:hAnsi="ＭＳ 明朝" w:hint="eastAsia"/>
          <w:szCs w:val="21"/>
        </w:rPr>
        <w:t>様式３－１</w:t>
      </w:r>
      <w:r w:rsidR="0022102B">
        <w:rPr>
          <w:rFonts w:ascii="ＭＳ 明朝" w:hAnsi="ＭＳ 明朝" w:hint="eastAsia"/>
          <w:szCs w:val="21"/>
        </w:rPr>
        <w:t>】</w:t>
      </w:r>
    </w:p>
    <w:p w14:paraId="5627078F" w14:textId="75FC3C6D" w:rsidR="008A35DE" w:rsidRDefault="008A35DE" w:rsidP="00CA4A1F">
      <w:pPr>
        <w:spacing w:line="0" w:lineRule="atLeast"/>
        <w:ind w:rightChars="133" w:right="279" w:firstLineChars="3240" w:firstLine="6804"/>
        <w:rPr>
          <w:rFonts w:ascii="ＭＳ 明朝" w:hAnsi="ＭＳ 明朝"/>
          <w:color w:val="000000"/>
          <w:szCs w:val="21"/>
        </w:rPr>
      </w:pPr>
      <w:r>
        <w:rPr>
          <w:rFonts w:ascii="ＭＳ 明朝" w:hAnsi="ＭＳ 明朝" w:hint="eastAsia"/>
          <w:noProof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017D54EA" wp14:editId="56E05ED1">
                <wp:simplePos x="0" y="0"/>
                <wp:positionH relativeFrom="column">
                  <wp:posOffset>4798695</wp:posOffset>
                </wp:positionH>
                <wp:positionV relativeFrom="paragraph">
                  <wp:posOffset>29210</wp:posOffset>
                </wp:positionV>
                <wp:extent cx="342900" cy="457200"/>
                <wp:effectExtent l="4445" t="1270" r="0" b="0"/>
                <wp:wrapNone/>
                <wp:docPr id="21" name="正方形/長方形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7BA99E" w14:textId="77777777" w:rsidR="008A35DE" w:rsidRDefault="008A35DE" w:rsidP="008A35DE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4</w:t>
                            </w:r>
                          </w:p>
                          <w:p w14:paraId="4826FD2C" w14:textId="77777777" w:rsidR="008A35DE" w:rsidRDefault="008A35DE" w:rsidP="008A35DE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7D54EA" id="正方形/長方形 21" o:spid="_x0000_s1027" style="position:absolute;left:0;text-align:left;margin-left:377.85pt;margin-top:2.3pt;width:27pt;height:36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" stroked="f">
                <v:textbox>
                  <w:txbxContent>
                    <w:p w14:paraId="697BA99E" w14:textId="77777777" w:rsidR="008A35DE" w:rsidRDefault="008A35DE" w:rsidP="008A35DE">
                      <w:pPr>
                        <w:spacing w:line="0" w:lineRule="atLeast"/>
                        <w:jc w:val="center"/>
                      </w:pPr>
                      <w:r>
                        <w:rPr>
                          <w:rFonts w:hint="eastAsia"/>
                        </w:rPr>
                        <w:t>4</w:t>
                      </w:r>
                    </w:p>
                    <w:p w14:paraId="4826FD2C" w14:textId="77777777" w:rsidR="008A35DE" w:rsidRDefault="008A35DE" w:rsidP="008A35DE">
                      <w:pPr>
                        <w:spacing w:line="0" w:lineRule="atLeast"/>
                        <w:jc w:val="center"/>
                      </w:pPr>
                      <w:r>
                        <w:rPr>
                          <w:rFonts w:hint="eastAsia"/>
                        </w:rPr>
                        <w:t>10</w:t>
                      </w:r>
                    </w:p>
                  </w:txbxContent>
                </v:textbox>
              </v:rect>
            </w:pict>
          </mc:Fallback>
        </mc:AlternateContent>
      </w:r>
    </w:p>
    <w:p w14:paraId="4FA9264F" w14:textId="6E07EFCF" w:rsidR="0055401E" w:rsidRPr="0022102B" w:rsidRDefault="0047375B" w:rsidP="00CA4A1F">
      <w:pPr>
        <w:spacing w:line="0" w:lineRule="atLeast"/>
        <w:ind w:rightChars="133" w:right="279" w:firstLineChars="3240" w:firstLine="6804"/>
        <w:rPr>
          <w:rFonts w:ascii="ＭＳ 明朝" w:hAnsi="ＭＳ 明朝"/>
          <w:color w:val="000000"/>
          <w:szCs w:val="21"/>
        </w:rPr>
      </w:pPr>
      <w:r w:rsidRPr="0022102B">
        <w:rPr>
          <w:rFonts w:ascii="ＭＳ 明朝" w:hAnsi="ＭＳ 明朝" w:hint="eastAsia"/>
          <w:color w:val="000000"/>
          <w:szCs w:val="21"/>
        </w:rPr>
        <w:t>令和</w:t>
      </w:r>
      <w:r w:rsidR="008A35DE">
        <w:rPr>
          <w:rFonts w:ascii="ＭＳ 明朝" w:hAnsi="ＭＳ 明朝" w:hint="eastAsia"/>
          <w:color w:val="000000"/>
          <w:szCs w:val="21"/>
        </w:rPr>
        <w:t>８</w:t>
      </w:r>
      <w:r w:rsidRPr="0022102B">
        <w:rPr>
          <w:rFonts w:ascii="ＭＳ 明朝" w:hAnsi="ＭＳ 明朝" w:hint="eastAsia"/>
          <w:color w:val="000000"/>
          <w:szCs w:val="21"/>
        </w:rPr>
        <w:t>年</w:t>
      </w:r>
      <w:r w:rsidR="008A35DE">
        <w:rPr>
          <w:rFonts w:ascii="ＭＳ 明朝" w:hAnsi="ＭＳ 明朝" w:hint="eastAsia"/>
          <w:color w:val="000000"/>
          <w:szCs w:val="21"/>
        </w:rPr>
        <w:t xml:space="preserve"> 　 </w:t>
      </w:r>
      <w:r w:rsidRPr="0022102B">
        <w:rPr>
          <w:rFonts w:ascii="ＭＳ 明朝" w:hAnsi="ＭＳ 明朝" w:hint="eastAsia"/>
          <w:color w:val="000000"/>
          <w:szCs w:val="21"/>
        </w:rPr>
        <w:t>月１日</w:t>
      </w:r>
    </w:p>
    <w:p w14:paraId="1FBF924B" w14:textId="6935E123" w:rsidR="00FE0B0D" w:rsidRPr="0022102B" w:rsidRDefault="0047375B" w:rsidP="00C36556">
      <w:pPr>
        <w:spacing w:line="0" w:lineRule="atLeast"/>
        <w:jc w:val="center"/>
        <w:rPr>
          <w:rFonts w:ascii="ＭＳ 明朝" w:hAnsi="ＭＳ 明朝"/>
          <w:b/>
          <w:bCs/>
          <w:color w:val="000000"/>
          <w:sz w:val="32"/>
        </w:rPr>
      </w:pPr>
      <w:r w:rsidRPr="0022102B">
        <w:rPr>
          <w:rFonts w:ascii="ＭＳ 明朝" w:hAnsi="ＭＳ 明朝" w:hint="eastAsia"/>
          <w:b/>
          <w:bCs/>
          <w:color w:val="000000"/>
          <w:sz w:val="32"/>
        </w:rPr>
        <w:t>源泉徴収票</w:t>
      </w:r>
      <w:r w:rsidR="00103D9E" w:rsidRPr="0022102B">
        <w:rPr>
          <w:rFonts w:ascii="ＭＳ 明朝" w:hAnsi="ＭＳ 明朝" w:hint="eastAsia"/>
          <w:b/>
          <w:bCs/>
          <w:color w:val="000000"/>
          <w:sz w:val="32"/>
        </w:rPr>
        <w:t>添付書類</w:t>
      </w:r>
      <w:r w:rsidRPr="0022102B">
        <w:rPr>
          <w:rFonts w:ascii="ＭＳ 明朝" w:hAnsi="ＭＳ 明朝" w:hint="eastAsia"/>
          <w:b/>
          <w:bCs/>
          <w:color w:val="000000"/>
          <w:sz w:val="32"/>
        </w:rPr>
        <w:t>台紙</w:t>
      </w:r>
    </w:p>
    <w:p w14:paraId="530AFADE" w14:textId="6BD9C8ED" w:rsidR="00C36556" w:rsidRPr="0022102B" w:rsidRDefault="00C36556" w:rsidP="00C36556">
      <w:pPr>
        <w:spacing w:line="200" w:lineRule="exact"/>
        <w:jc w:val="center"/>
        <w:rPr>
          <w:rFonts w:ascii="ＭＳ 明朝" w:hAnsi="ＭＳ 明朝"/>
          <w:b/>
          <w:bCs/>
          <w:color w:val="000000"/>
          <w:sz w:val="32"/>
        </w:rPr>
      </w:pPr>
    </w:p>
    <w:p w14:paraId="043E4CF1" w14:textId="0D1B3B54" w:rsidR="00FE0B0D" w:rsidRPr="0022102B" w:rsidRDefault="0047375B" w:rsidP="00160E70">
      <w:pPr>
        <w:spacing w:line="0" w:lineRule="atLeast"/>
        <w:ind w:firstLineChars="600" w:firstLine="1320"/>
        <w:jc w:val="left"/>
        <w:rPr>
          <w:rFonts w:ascii="ＭＳ 明朝" w:hAnsi="ＭＳ 明朝"/>
          <w:sz w:val="22"/>
          <w:u w:val="single" w:color="000000"/>
        </w:rPr>
      </w:pPr>
      <w:r w:rsidRPr="0022102B">
        <w:rPr>
          <w:rFonts w:ascii="ＭＳ 明朝" w:hAnsi="ＭＳ 明朝" w:hint="eastAsia"/>
          <w:sz w:val="22"/>
          <w:u w:color="000000"/>
        </w:rPr>
        <w:t>学生番号</w:t>
      </w:r>
      <w:permStart w:id="373501334" w:edGrp="everyone"/>
      <w:r w:rsidRPr="0022102B">
        <w:rPr>
          <w:rFonts w:ascii="ＭＳ 明朝" w:hAnsi="ＭＳ 明朝" w:hint="eastAsia"/>
          <w:sz w:val="22"/>
          <w:u w:val="single" w:color="000000"/>
        </w:rPr>
        <w:t xml:space="preserve">　　　　　　　</w:t>
      </w:r>
      <w:r w:rsidR="00160E70" w:rsidRPr="0022102B">
        <w:rPr>
          <w:rFonts w:ascii="ＭＳ 明朝" w:hAnsi="ＭＳ 明朝" w:hint="eastAsia"/>
          <w:sz w:val="22"/>
          <w:u w:val="single" w:color="000000"/>
        </w:rPr>
        <w:t xml:space="preserve">　　　　</w:t>
      </w:r>
      <w:permEnd w:id="373501334"/>
      <w:r w:rsidRPr="0022102B">
        <w:rPr>
          <w:rFonts w:ascii="ＭＳ 明朝" w:hAnsi="ＭＳ 明朝" w:hint="eastAsia"/>
          <w:sz w:val="22"/>
        </w:rPr>
        <w:t xml:space="preserve">　　</w:t>
      </w:r>
      <w:r w:rsidRPr="00FB5C3F">
        <w:rPr>
          <w:rFonts w:ascii="ＭＳ 明朝" w:hAnsi="ＭＳ 明朝" w:hint="eastAsia"/>
          <w:spacing w:val="220"/>
          <w:kern w:val="0"/>
          <w:sz w:val="22"/>
          <w:u w:color="000000"/>
          <w:fitText w:val="880" w:id="-963367168"/>
        </w:rPr>
        <w:t>氏</w:t>
      </w:r>
      <w:r w:rsidRPr="00FB5C3F">
        <w:rPr>
          <w:rFonts w:ascii="ＭＳ 明朝" w:hAnsi="ＭＳ 明朝" w:hint="eastAsia"/>
          <w:kern w:val="0"/>
          <w:sz w:val="22"/>
          <w:u w:color="000000"/>
          <w:fitText w:val="880" w:id="-963367168"/>
        </w:rPr>
        <w:t>名</w:t>
      </w:r>
      <w:permStart w:id="825575653" w:edGrp="everyone"/>
      <w:r w:rsidRPr="0022102B">
        <w:rPr>
          <w:rFonts w:ascii="ＭＳ 明朝" w:hAnsi="ＭＳ 明朝" w:hint="eastAsia"/>
          <w:sz w:val="22"/>
          <w:u w:val="single" w:color="000000"/>
        </w:rPr>
        <w:t xml:space="preserve">　　　</w:t>
      </w:r>
      <w:r w:rsidR="00FB5C3F">
        <w:rPr>
          <w:rFonts w:ascii="ＭＳ 明朝" w:hAnsi="ＭＳ 明朝" w:hint="eastAsia"/>
          <w:sz w:val="22"/>
          <w:u w:val="single" w:color="000000"/>
        </w:rPr>
        <w:t xml:space="preserve">　　　　　　</w:t>
      </w:r>
      <w:r w:rsidRPr="0022102B">
        <w:rPr>
          <w:rFonts w:ascii="ＭＳ 明朝" w:hAnsi="ＭＳ 明朝" w:hint="eastAsia"/>
          <w:sz w:val="22"/>
          <w:u w:val="single" w:color="000000"/>
        </w:rPr>
        <w:t xml:space="preserve">　　　　</w:t>
      </w:r>
      <w:r w:rsidR="00160E70" w:rsidRPr="0022102B">
        <w:rPr>
          <w:rFonts w:ascii="ＭＳ 明朝" w:hAnsi="ＭＳ 明朝" w:hint="eastAsia"/>
          <w:sz w:val="22"/>
          <w:u w:val="single" w:color="000000"/>
        </w:rPr>
        <w:t xml:space="preserve">　</w:t>
      </w:r>
      <w:permEnd w:id="825575653"/>
      <w:r w:rsidR="00160E70" w:rsidRPr="0022102B">
        <w:rPr>
          <w:rFonts w:ascii="ＭＳ 明朝" w:hAnsi="ＭＳ 明朝" w:hint="eastAsia"/>
          <w:sz w:val="22"/>
          <w:u w:val="single" w:color="000000"/>
        </w:rPr>
        <w:t xml:space="preserve">　　　　</w:t>
      </w:r>
      <w:r w:rsidRPr="0022102B">
        <w:rPr>
          <w:rFonts w:ascii="ＭＳ 明朝" w:hAnsi="ＭＳ 明朝" w:hint="eastAsia"/>
          <w:sz w:val="22"/>
          <w:u w:val="single" w:color="000000"/>
        </w:rPr>
        <w:t xml:space="preserve">　　　　　　　　　　</w:t>
      </w:r>
    </w:p>
    <w:tbl>
      <w:tblPr>
        <w:tblpPr w:leftFromText="142" w:rightFromText="142" w:vertAnchor="text" w:horzAnchor="margin" w:tblpY="131"/>
        <w:tblW w:w="90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17"/>
        <w:gridCol w:w="6717"/>
      </w:tblGrid>
      <w:tr w:rsidR="0008176D" w:rsidRPr="0022102B" w14:paraId="5B0E26EA" w14:textId="77777777" w:rsidTr="0008176D">
        <w:trPr>
          <w:cantSplit/>
          <w:trHeight w:val="118"/>
        </w:trPr>
        <w:tc>
          <w:tcPr>
            <w:tcW w:w="2263" w:type="dxa"/>
            <w:tcBorders>
              <w:bottom w:val="single" w:sz="4" w:space="0" w:color="auto"/>
            </w:tcBorders>
            <w:vAlign w:val="center"/>
          </w:tcPr>
          <w:p w14:paraId="48E8BF99" w14:textId="2789C023" w:rsidR="00AD7F10" w:rsidRPr="0022102B" w:rsidRDefault="0047375B" w:rsidP="00AD7F10">
            <w:pPr>
              <w:jc w:val="center"/>
              <w:rPr>
                <w:rFonts w:ascii="ＭＳ 明朝" w:hAnsi="ＭＳ 明朝"/>
                <w:color w:val="000000"/>
                <w:szCs w:val="21"/>
              </w:rPr>
            </w:pPr>
            <w:r w:rsidRPr="0022102B">
              <w:rPr>
                <w:rFonts w:ascii="ＭＳ 明朝" w:hAnsi="ＭＳ 明朝" w:hint="eastAsia"/>
                <w:color w:val="000000"/>
                <w:szCs w:val="21"/>
              </w:rPr>
              <w:t>給与所得</w:t>
            </w:r>
            <w:r w:rsidR="00281BA2">
              <w:rPr>
                <w:rFonts w:ascii="ＭＳ 明朝" w:hAnsi="ＭＳ 明朝" w:hint="eastAsia"/>
                <w:color w:val="000000"/>
                <w:szCs w:val="21"/>
              </w:rPr>
              <w:t>者</w:t>
            </w:r>
            <w:r w:rsidRPr="0022102B">
              <w:rPr>
                <w:rFonts w:ascii="ＭＳ 明朝" w:hAnsi="ＭＳ 明朝" w:hint="eastAsia"/>
                <w:color w:val="000000"/>
                <w:szCs w:val="21"/>
              </w:rPr>
              <w:t>氏名</w:t>
            </w:r>
          </w:p>
        </w:tc>
        <w:tc>
          <w:tcPr>
            <w:tcW w:w="6804" w:type="dxa"/>
            <w:tcBorders>
              <w:bottom w:val="single" w:sz="4" w:space="0" w:color="auto"/>
            </w:tcBorders>
            <w:vAlign w:val="center"/>
          </w:tcPr>
          <w:p w14:paraId="240B281A" w14:textId="52C0FE5C" w:rsidR="00AD7F10" w:rsidRPr="0022102B" w:rsidRDefault="00305E3B" w:rsidP="00B3429F">
            <w:pPr>
              <w:wordWrap w:val="0"/>
              <w:spacing w:before="240"/>
              <w:jc w:val="center"/>
              <w:rPr>
                <w:rFonts w:ascii="ＭＳ 明朝" w:hAnsi="ＭＳ 明朝"/>
                <w:color w:val="000000"/>
                <w:szCs w:val="21"/>
              </w:rPr>
            </w:pPr>
            <w:r w:rsidRPr="0022102B">
              <w:rPr>
                <w:rFonts w:ascii="ＭＳ 明朝" w:hAnsi="ＭＳ 明朝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D38D1F2" wp14:editId="0B605F4A">
                      <wp:simplePos x="0" y="0"/>
                      <wp:positionH relativeFrom="column">
                        <wp:posOffset>1021080</wp:posOffset>
                      </wp:positionH>
                      <wp:positionV relativeFrom="paragraph">
                        <wp:posOffset>303530</wp:posOffset>
                      </wp:positionV>
                      <wp:extent cx="3048000" cy="914400"/>
                      <wp:effectExtent l="0" t="0" r="0" b="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48000" cy="9144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C9BA265" w14:textId="30455071" w:rsidR="00305E3B" w:rsidRPr="0047375B" w:rsidRDefault="00305E3B" w:rsidP="00305E3B">
                                  <w:pPr>
                                    <w:spacing w:line="0" w:lineRule="atLeast"/>
                                    <w:rPr>
                                      <w:rFonts w:ascii="ＭＳ 明朝" w:hAnsi="ＭＳ 明朝"/>
                                      <w:b/>
                                      <w:bCs/>
                                      <w:color w:val="FF0000"/>
                                      <w:szCs w:val="21"/>
                                    </w:rPr>
                                  </w:pPr>
                                  <w:r w:rsidRPr="0047375B">
                                    <w:rPr>
                                      <w:rFonts w:ascii="ＭＳ 明朝" w:hAnsi="ＭＳ 明朝" w:hint="eastAsia"/>
                                      <w:b/>
                                      <w:bCs/>
                                      <w:color w:val="FF0000"/>
                                      <w:szCs w:val="21"/>
                                    </w:rPr>
                                    <w:t>令和</w:t>
                                  </w:r>
                                  <w:r w:rsidR="008A35DE">
                                    <w:rPr>
                                      <w:rFonts w:ascii="ＭＳ 明朝" w:hAnsi="ＭＳ 明朝" w:hint="eastAsia"/>
                                      <w:b/>
                                      <w:bCs/>
                                      <w:color w:val="FF0000"/>
                                      <w:szCs w:val="21"/>
                                    </w:rPr>
                                    <w:t>７</w:t>
                                  </w:r>
                                  <w:r w:rsidRPr="0047375B">
                                    <w:rPr>
                                      <w:rFonts w:ascii="ＭＳ 明朝" w:hAnsi="ＭＳ 明朝" w:hint="eastAsia"/>
                                      <w:b/>
                                      <w:bCs/>
                                      <w:color w:val="FF0000"/>
                                      <w:szCs w:val="21"/>
                                    </w:rPr>
                                    <w:t>年分（写）をご提出ください。</w:t>
                                  </w:r>
                                </w:p>
                                <w:p w14:paraId="329BCE3F" w14:textId="09EA972B" w:rsidR="00AD7F10" w:rsidRPr="0047375B" w:rsidRDefault="00AD7F10" w:rsidP="00AD7F10">
                                  <w:pPr>
                                    <w:spacing w:line="0" w:lineRule="atLeast"/>
                                    <w:ind w:rightChars="54" w:right="113"/>
                                    <w:rPr>
                                      <w:rFonts w:ascii="ＭＳ 明朝" w:hAnsi="ＭＳ 明朝"/>
                                      <w:b/>
                                      <w:bCs/>
                                      <w:color w:val="FF0000"/>
                                      <w:szCs w:val="21"/>
                                    </w:rPr>
                                  </w:pPr>
                                  <w:r w:rsidRPr="0047375B">
                                    <w:rPr>
                                      <w:rFonts w:ascii="ＭＳ 明朝" w:hAnsi="ＭＳ 明朝" w:hint="eastAsia"/>
                                      <w:b/>
                                      <w:bCs/>
                                      <w:color w:val="FF0000"/>
                                      <w:szCs w:val="21"/>
                                    </w:rPr>
                                    <w:t>※前期申請の場合、課税証明書の年度、金額とは一致しませんが、問題ありません。</w:t>
                                  </w:r>
                                </w:p>
                                <w:p w14:paraId="1E440395" w14:textId="77777777" w:rsidR="00AD7F10" w:rsidRPr="00AD7F10" w:rsidRDefault="00AD7F10" w:rsidP="00AD7F10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D38D1F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8" type="#_x0000_t202" style="position:absolute;left:0;text-align:left;margin-left:80.4pt;margin-top:23.9pt;width:240pt;height:1in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" filled="f" stroked="f" strokeweight=".5pt">
                      <v:textbox>
                        <w:txbxContent>
                          <w:p w14:paraId="7C9BA265" w14:textId="30455071" w:rsidR="00305E3B" w:rsidRPr="0047375B" w:rsidRDefault="00305E3B" w:rsidP="00305E3B">
                            <w:pPr>
                              <w:spacing w:line="0" w:lineRule="atLeast"/>
                              <w:rPr>
                                <w:rFonts w:ascii="ＭＳ 明朝" w:hAnsi="ＭＳ 明朝"/>
                                <w:b/>
                                <w:bCs/>
                                <w:color w:val="FF0000"/>
                                <w:szCs w:val="21"/>
                              </w:rPr>
                            </w:pPr>
                            <w:r w:rsidRPr="0047375B">
                              <w:rPr>
                                <w:rFonts w:ascii="ＭＳ 明朝" w:hAnsi="ＭＳ 明朝" w:hint="eastAsia"/>
                                <w:b/>
                                <w:bCs/>
                                <w:color w:val="FF0000"/>
                                <w:szCs w:val="21"/>
                              </w:rPr>
                              <w:t>令和</w:t>
                            </w:r>
                            <w:r w:rsidR="008A35DE">
                              <w:rPr>
                                <w:rFonts w:ascii="ＭＳ 明朝" w:hAnsi="ＭＳ 明朝" w:hint="eastAsia"/>
                                <w:b/>
                                <w:bCs/>
                                <w:color w:val="FF0000"/>
                                <w:szCs w:val="21"/>
                              </w:rPr>
                              <w:t>７</w:t>
                            </w:r>
                            <w:r w:rsidRPr="0047375B">
                              <w:rPr>
                                <w:rFonts w:ascii="ＭＳ 明朝" w:hAnsi="ＭＳ 明朝" w:hint="eastAsia"/>
                                <w:b/>
                                <w:bCs/>
                                <w:color w:val="FF0000"/>
                                <w:szCs w:val="21"/>
                              </w:rPr>
                              <w:t>年分（写）をご提出ください。</w:t>
                            </w:r>
                          </w:p>
                          <w:p w14:paraId="329BCE3F" w14:textId="09EA972B" w:rsidR="00AD7F10" w:rsidRPr="0047375B" w:rsidRDefault="00AD7F10" w:rsidP="00AD7F10">
                            <w:pPr>
                              <w:spacing w:line="0" w:lineRule="atLeast"/>
                              <w:ind w:rightChars="54" w:right="113"/>
                              <w:rPr>
                                <w:rFonts w:ascii="ＭＳ 明朝" w:hAnsi="ＭＳ 明朝"/>
                                <w:b/>
                                <w:bCs/>
                                <w:color w:val="FF0000"/>
                                <w:szCs w:val="21"/>
                              </w:rPr>
                            </w:pPr>
                            <w:r w:rsidRPr="0047375B">
                              <w:rPr>
                                <w:rFonts w:ascii="ＭＳ 明朝" w:hAnsi="ＭＳ 明朝" w:hint="eastAsia"/>
                                <w:b/>
                                <w:bCs/>
                                <w:color w:val="FF0000"/>
                                <w:szCs w:val="21"/>
                              </w:rPr>
                              <w:t>※前期申請の場合、課税証明書の年度、金額とは一致しませんが、問題ありません。</w:t>
                            </w:r>
                          </w:p>
                          <w:p w14:paraId="1E440395" w14:textId="77777777" w:rsidR="00AD7F10" w:rsidRPr="00AD7F10" w:rsidRDefault="00AD7F10" w:rsidP="00AD7F10"/>
                        </w:txbxContent>
                      </v:textbox>
                    </v:shape>
                  </w:pict>
                </mc:Fallback>
              </mc:AlternateContent>
            </w:r>
            <w:r w:rsidR="0047375B" w:rsidRPr="0022102B">
              <w:rPr>
                <w:rFonts w:ascii="ＭＳ 明朝" w:hAnsi="ＭＳ 明朝" w:hint="eastAsia"/>
                <w:color w:val="000000"/>
                <w:szCs w:val="21"/>
              </w:rPr>
              <w:t xml:space="preserve">　</w:t>
            </w:r>
            <w:permStart w:id="781936841" w:edGrp="everyone"/>
            <w:r w:rsidR="0047375B" w:rsidRPr="0022102B">
              <w:rPr>
                <w:rFonts w:ascii="ＭＳ 明朝" w:hAnsi="ＭＳ 明朝" w:hint="eastAsia"/>
                <w:color w:val="000000"/>
                <w:szCs w:val="21"/>
              </w:rPr>
              <w:t xml:space="preserve">　　　　　　　　　　　　　　　　　　　　</w:t>
            </w:r>
            <w:permEnd w:id="781936841"/>
            <w:r w:rsidR="0047375B" w:rsidRPr="0022102B">
              <w:rPr>
                <w:rFonts w:ascii="ＭＳ 明朝" w:hAnsi="ＭＳ 明朝" w:hint="eastAsia"/>
                <w:color w:val="000000"/>
                <w:szCs w:val="21"/>
              </w:rPr>
              <w:t xml:space="preserve">（続　柄　</w:t>
            </w:r>
            <w:permStart w:id="137896688" w:edGrp="everyone"/>
            <w:r w:rsidR="0047375B" w:rsidRPr="0022102B">
              <w:rPr>
                <w:rFonts w:ascii="ＭＳ 明朝" w:hAnsi="ＭＳ 明朝" w:hint="eastAsia"/>
                <w:color w:val="000000"/>
                <w:szCs w:val="21"/>
              </w:rPr>
              <w:t xml:space="preserve">　　　　</w:t>
            </w:r>
            <w:permEnd w:id="137896688"/>
            <w:r w:rsidR="0047375B" w:rsidRPr="0022102B">
              <w:rPr>
                <w:rFonts w:ascii="ＭＳ 明朝" w:hAnsi="ＭＳ 明朝" w:hint="eastAsia"/>
                <w:color w:val="000000"/>
                <w:szCs w:val="21"/>
              </w:rPr>
              <w:t>）</w:t>
            </w:r>
          </w:p>
        </w:tc>
      </w:tr>
      <w:tr w:rsidR="00AD7F10" w:rsidRPr="0022102B" w14:paraId="01DB181D" w14:textId="77777777" w:rsidTr="0008176D">
        <w:trPr>
          <w:cantSplit/>
          <w:trHeight w:val="11957"/>
        </w:trPr>
        <w:tc>
          <w:tcPr>
            <w:tcW w:w="9067" w:type="dxa"/>
            <w:gridSpan w:val="2"/>
            <w:tcBorders>
              <w:top w:val="single" w:sz="4" w:space="0" w:color="auto"/>
            </w:tcBorders>
          </w:tcPr>
          <w:p w14:paraId="644FB96C" w14:textId="7FB16E9A" w:rsidR="00AD7F10" w:rsidRPr="0022102B" w:rsidRDefault="00305E3B" w:rsidP="00AD7F10">
            <w:pPr>
              <w:spacing w:line="0" w:lineRule="atLeast"/>
              <w:ind w:rightChars="54" w:right="113"/>
              <w:rPr>
                <w:rFonts w:ascii="ＭＳ 明朝" w:hAnsi="ＭＳ 明朝"/>
                <w:b/>
                <w:bCs/>
                <w:color w:val="FF0000"/>
                <w:szCs w:val="21"/>
              </w:rPr>
            </w:pPr>
            <w:r w:rsidRPr="0022102B">
              <w:rPr>
                <w:rFonts w:ascii="ＭＳ 明朝" w:hAnsi="ＭＳ 明朝"/>
                <w:noProof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3BC7A32" wp14:editId="118F4028">
                      <wp:simplePos x="0" y="0"/>
                      <wp:positionH relativeFrom="column">
                        <wp:posOffset>1945005</wp:posOffset>
                      </wp:positionH>
                      <wp:positionV relativeFrom="paragraph">
                        <wp:posOffset>94615</wp:posOffset>
                      </wp:positionV>
                      <wp:extent cx="542925" cy="45719"/>
                      <wp:effectExtent l="0" t="57150" r="9525" b="88265"/>
                      <wp:wrapNone/>
                      <wp:docPr id="26" name="直線矢印コネクタ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42925" cy="45719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065B61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線矢印コネクタ 26" o:spid="_x0000_s1026" type="#_x0000_t32" style="position:absolute;left:0;text-align:left;margin-left:153.15pt;margin-top:7.45pt;width:42.75pt;height:3.6pt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" strokecolor="red" strokeweight="2.25pt">
                      <v:stroke endarrow="block" joinstyle="miter"/>
                    </v:shape>
                  </w:pict>
                </mc:Fallback>
              </mc:AlternateContent>
            </w:r>
            <w:r w:rsidRPr="0022102B">
              <w:rPr>
                <w:rFonts w:ascii="ＭＳ 明朝" w:hAnsi="ＭＳ 明朝"/>
                <w:noProof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5EC94516" wp14:editId="65C8F29D">
                      <wp:simplePos x="0" y="0"/>
                      <wp:positionH relativeFrom="column">
                        <wp:posOffset>478155</wp:posOffset>
                      </wp:positionH>
                      <wp:positionV relativeFrom="paragraph">
                        <wp:posOffset>92710</wp:posOffset>
                      </wp:positionV>
                      <wp:extent cx="1466850" cy="228600"/>
                      <wp:effectExtent l="0" t="0" r="19050" b="19050"/>
                      <wp:wrapNone/>
                      <wp:docPr id="25" name="楕円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6850" cy="22860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2B11335" id="楕円 25" o:spid="_x0000_s1026" style="position:absolute;left:0;text-align:left;margin-left:37.65pt;margin-top:7.3pt;width:115.5pt;height:1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" filled="f" strokecolor="red" strokeweight="1.5pt">
                      <v:stroke joinstyle="miter"/>
                    </v:oval>
                  </w:pict>
                </mc:Fallback>
              </mc:AlternateContent>
            </w:r>
            <w:r w:rsidR="00315313" w:rsidRPr="0022102B">
              <w:rPr>
                <w:rFonts w:ascii="ＭＳ 明朝" w:hAnsi="ＭＳ 明朝"/>
                <w:noProof/>
                <w:szCs w:val="21"/>
              </w:rPr>
              <w:drawing>
                <wp:anchor distT="0" distB="0" distL="114300" distR="114300" simplePos="0" relativeHeight="251659264" behindDoc="1" locked="0" layoutInCell="1" allowOverlap="1" wp14:anchorId="4C82B0E5" wp14:editId="6926E68C">
                  <wp:simplePos x="0" y="0"/>
                  <wp:positionH relativeFrom="column">
                    <wp:posOffset>-17145</wp:posOffset>
                  </wp:positionH>
                  <wp:positionV relativeFrom="paragraph">
                    <wp:posOffset>91440</wp:posOffset>
                  </wp:positionV>
                  <wp:extent cx="2428875" cy="2752725"/>
                  <wp:effectExtent l="0" t="0" r="9525" b="9525"/>
                  <wp:wrapNone/>
                  <wp:docPr id="18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図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8875" cy="275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7375B" w:rsidRPr="0022102B">
              <w:rPr>
                <w:rFonts w:ascii="ＭＳ 明朝" w:hAnsi="ＭＳ 明朝" w:hint="eastAsia"/>
                <w:b/>
                <w:bCs/>
                <w:color w:val="000000"/>
                <w:szCs w:val="21"/>
              </w:rPr>
              <w:t>確認箇所</w:t>
            </w:r>
          </w:p>
          <w:p w14:paraId="6189506E" w14:textId="268A462C" w:rsidR="00AD7F10" w:rsidRPr="0022102B" w:rsidRDefault="00AD7F10" w:rsidP="00AD7F10">
            <w:pPr>
              <w:spacing w:line="380" w:lineRule="exact"/>
              <w:ind w:rightChars="458" w:right="962"/>
              <w:jc w:val="left"/>
              <w:rPr>
                <w:rFonts w:ascii="ＭＳ 明朝" w:hAnsi="ＭＳ 明朝"/>
                <w:color w:val="000000"/>
                <w:szCs w:val="21"/>
              </w:rPr>
            </w:pPr>
          </w:p>
          <w:p w14:paraId="6BDF70E3" w14:textId="37A8298B" w:rsidR="00AD7F10" w:rsidRPr="0022102B" w:rsidRDefault="0047375B" w:rsidP="00AD7F10">
            <w:pPr>
              <w:spacing w:line="380" w:lineRule="exact"/>
              <w:ind w:rightChars="458" w:right="962"/>
              <w:jc w:val="left"/>
              <w:rPr>
                <w:rFonts w:ascii="ＭＳ 明朝" w:hAnsi="ＭＳ 明朝"/>
                <w:color w:val="000000"/>
                <w:szCs w:val="21"/>
              </w:rPr>
            </w:pPr>
            <w:r w:rsidRPr="0022102B">
              <w:rPr>
                <w:rFonts w:ascii="ＭＳ 明朝" w:hAnsi="ＭＳ 明朝"/>
                <w:noProof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F257F8C" wp14:editId="6BC66CED">
                      <wp:simplePos x="0" y="0"/>
                      <wp:positionH relativeFrom="column">
                        <wp:posOffset>2521700</wp:posOffset>
                      </wp:positionH>
                      <wp:positionV relativeFrom="paragraph">
                        <wp:posOffset>197774</wp:posOffset>
                      </wp:positionV>
                      <wp:extent cx="2978728" cy="387927"/>
                      <wp:effectExtent l="0" t="0" r="12700" b="12700"/>
                      <wp:wrapNone/>
                      <wp:docPr id="17" name="Text Box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8728" cy="38792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FFC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24A238D" w14:textId="145F92E5" w:rsidR="00AD7F10" w:rsidRPr="0047375B" w:rsidRDefault="00AD7F10" w:rsidP="0047375B">
                                  <w:pPr>
                                    <w:spacing w:line="220" w:lineRule="exact"/>
                                    <w:jc w:val="left"/>
                                  </w:pPr>
                                  <w:r w:rsidRPr="0047375B">
                                    <w:rPr>
                                      <w:rFonts w:hint="eastAsia"/>
                                    </w:rPr>
                                    <w:t>下記（ア）、（イ）、（ウ）に該当しない場合のみ</w:t>
                                  </w:r>
                                  <w:r w:rsidRPr="0047375B">
                                    <w:rPr>
                                      <w:rFonts w:hint="eastAsia"/>
                                      <w:b/>
                                      <w:bCs/>
                                    </w:rPr>
                                    <w:t>支払金額</w:t>
                                  </w:r>
                                  <w:r w:rsidRPr="0047375B">
                                    <w:rPr>
                                      <w:rFonts w:hint="eastAsia"/>
                                    </w:rPr>
                                    <w:t>を給与</w:t>
                                  </w:r>
                                  <w:r w:rsidR="003559A3">
                                    <w:rPr>
                                      <w:rFonts w:hint="eastAsia"/>
                                    </w:rPr>
                                    <w:t>収入</w:t>
                                  </w:r>
                                  <w:r w:rsidRPr="0047375B">
                                    <w:rPr>
                                      <w:rFonts w:hint="eastAsia"/>
                                    </w:rPr>
                                    <w:t>欄に入力してください。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257F8C" id="Text Box 14" o:spid="_x0000_s1029" type="#_x0000_t202" style="position:absolute;margin-left:198.55pt;margin-top:15.55pt;width:234.55pt;height:30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" strokecolor="#ffc000" strokeweight="1.5pt">
                      <v:textbox inset="5.85pt,.7pt,5.85pt,.7pt">
                        <w:txbxContent>
                          <w:p w14:paraId="324A238D" w14:textId="145F92E5" w:rsidR="00AD7F10" w:rsidRPr="0047375B" w:rsidRDefault="00AD7F10" w:rsidP="0047375B">
                            <w:pPr>
                              <w:spacing w:line="220" w:lineRule="exact"/>
                              <w:jc w:val="left"/>
                            </w:pPr>
                            <w:r w:rsidRPr="0047375B">
                              <w:rPr>
                                <w:rFonts w:hint="eastAsia"/>
                              </w:rPr>
                              <w:t>下記（ア）、（イ）、（ウ）に該当しない場合のみ</w:t>
                            </w:r>
                            <w:r w:rsidRPr="0047375B">
                              <w:rPr>
                                <w:rFonts w:hint="eastAsia"/>
                                <w:b/>
                                <w:bCs/>
                              </w:rPr>
                              <w:t>支払金額</w:t>
                            </w:r>
                            <w:r w:rsidRPr="0047375B">
                              <w:rPr>
                                <w:rFonts w:hint="eastAsia"/>
                              </w:rPr>
                              <w:t>を給与</w:t>
                            </w:r>
                            <w:r w:rsidR="003559A3">
                              <w:rPr>
                                <w:rFonts w:hint="eastAsia"/>
                              </w:rPr>
                              <w:t>収入</w:t>
                            </w:r>
                            <w:r w:rsidRPr="0047375B">
                              <w:rPr>
                                <w:rFonts w:hint="eastAsia"/>
                              </w:rPr>
                              <w:t>欄に入力してください。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514E3" w:rsidRPr="0022102B">
              <w:rPr>
                <w:rFonts w:ascii="ＭＳ 明朝" w:hAnsi="ＭＳ 明朝"/>
                <w:noProof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BB70136" wp14:editId="4DA3B508">
                      <wp:simplePos x="0" y="0"/>
                      <wp:positionH relativeFrom="column">
                        <wp:posOffset>563880</wp:posOffset>
                      </wp:positionH>
                      <wp:positionV relativeFrom="paragraph">
                        <wp:posOffset>73025</wp:posOffset>
                      </wp:positionV>
                      <wp:extent cx="504825" cy="295275"/>
                      <wp:effectExtent l="19050" t="19050" r="28575" b="28575"/>
                      <wp:wrapNone/>
                      <wp:docPr id="15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825" cy="295275"/>
                              </a:xfrm>
                              <a:prstGeom prst="ellipse">
                                <a:avLst/>
                              </a:prstGeom>
                              <a:noFill/>
                              <a:ln w="31750">
                                <a:solidFill>
                                  <a:srgbClr val="FFC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D0EF342" id="Oval 4" o:spid="_x0000_s1026" style="position:absolute;left:0;text-align:left;margin-left:44.4pt;margin-top:5.75pt;width:39.75pt;height:2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" filled="f" strokecolor="#ffc000" strokeweight="2.5pt">
                      <v:shadow color="#868686"/>
                      <v:textbox inset="5.85pt,.7pt,5.85pt,.7pt"/>
                    </v:oval>
                  </w:pict>
                </mc:Fallback>
              </mc:AlternateContent>
            </w:r>
          </w:p>
          <w:p w14:paraId="75FAA800" w14:textId="3D33C1CF" w:rsidR="00AD7F10" w:rsidRPr="0022102B" w:rsidRDefault="002514E3" w:rsidP="00AD7F10">
            <w:pPr>
              <w:spacing w:line="380" w:lineRule="exact"/>
              <w:ind w:rightChars="458" w:right="962"/>
              <w:jc w:val="left"/>
              <w:rPr>
                <w:rFonts w:ascii="ＭＳ 明朝" w:hAnsi="ＭＳ 明朝"/>
                <w:color w:val="000000"/>
                <w:szCs w:val="21"/>
              </w:rPr>
            </w:pPr>
            <w:r w:rsidRPr="0022102B">
              <w:rPr>
                <w:rFonts w:ascii="ＭＳ 明朝" w:hAnsi="ＭＳ 明朝" w:hint="eastAsia"/>
                <w:b/>
                <w:bCs/>
                <w:noProof/>
                <w:color w:val="FF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38CF834" wp14:editId="49531E57">
                      <wp:simplePos x="0" y="0"/>
                      <wp:positionH relativeFrom="column">
                        <wp:posOffset>1160780</wp:posOffset>
                      </wp:positionH>
                      <wp:positionV relativeFrom="paragraph">
                        <wp:posOffset>13335</wp:posOffset>
                      </wp:positionV>
                      <wp:extent cx="1581150" cy="45085"/>
                      <wp:effectExtent l="0" t="76200" r="19050" b="50165"/>
                      <wp:wrapNone/>
                      <wp:docPr id="16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581150" cy="450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FFC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41FE31" id="AutoShape 11" o:spid="_x0000_s1026" type="#_x0000_t32" style="position:absolute;left:0;text-align:left;margin-left:91.4pt;margin-top:1.05pt;width:124.5pt;height:3.55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" strokecolor="#ffc000" strokeweight="2.25pt">
                      <v:stroke endarrow="block"/>
                    </v:shape>
                  </w:pict>
                </mc:Fallback>
              </mc:AlternateContent>
            </w:r>
          </w:p>
          <w:p w14:paraId="652D7E6E" w14:textId="2A51C11C" w:rsidR="00AD7F10" w:rsidRPr="0022102B" w:rsidRDefault="0047375B" w:rsidP="00AD7F10">
            <w:pPr>
              <w:spacing w:line="380" w:lineRule="exact"/>
              <w:ind w:rightChars="458" w:right="962"/>
              <w:jc w:val="left"/>
              <w:rPr>
                <w:rFonts w:ascii="ＭＳ 明朝" w:hAnsi="ＭＳ 明朝"/>
                <w:color w:val="000000"/>
                <w:szCs w:val="21"/>
              </w:rPr>
            </w:pPr>
            <w:r w:rsidRPr="0022102B">
              <w:rPr>
                <w:rFonts w:ascii="ＭＳ 明朝" w:hAnsi="ＭＳ 明朝" w:hint="eastAsia"/>
                <w:b/>
                <w:bCs/>
                <w:noProof/>
                <w:color w:val="FF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6418A76" wp14:editId="32014549">
                      <wp:simplePos x="0" y="0"/>
                      <wp:positionH relativeFrom="column">
                        <wp:posOffset>2715663</wp:posOffset>
                      </wp:positionH>
                      <wp:positionV relativeFrom="paragraph">
                        <wp:posOffset>138892</wp:posOffset>
                      </wp:positionV>
                      <wp:extent cx="2355273" cy="1054735"/>
                      <wp:effectExtent l="0" t="0" r="26035" b="12065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55273" cy="105473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270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56B505B" w14:textId="77777777" w:rsidR="00AD7F10" w:rsidRPr="0047375B" w:rsidRDefault="00AD7F10" w:rsidP="00AD7F10">
                                  <w:r w:rsidRPr="0047375B">
                                    <w:rPr>
                                      <w:rFonts w:hint="eastAsia"/>
                                    </w:rPr>
                                    <w:t>※年度のみの記載は</w:t>
                                  </w:r>
                                </w:p>
                                <w:p w14:paraId="10F69A03" w14:textId="77777777" w:rsidR="00AD7F10" w:rsidRPr="0047375B" w:rsidRDefault="00AD7F10" w:rsidP="00AD7F10">
                                  <w:r w:rsidRPr="0047375B">
                                    <w:rPr>
                                      <w:rFonts w:hint="eastAsia"/>
                                    </w:rPr>
                                    <w:t>中途就職・退職には該当しません。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418A76" id="テキスト ボックス 2" o:spid="_x0000_s1030" type="#_x0000_t202" style="position:absolute;margin-left:213.85pt;margin-top:10.95pt;width:185.45pt;height:83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" fillcolor="white [3201]" strokeweight="1pt">
                      <v:textbox>
                        <w:txbxContent>
                          <w:p w14:paraId="556B505B" w14:textId="77777777" w:rsidR="00AD7F10" w:rsidRPr="0047375B" w:rsidRDefault="00AD7F10" w:rsidP="00AD7F10">
                            <w:r w:rsidRPr="0047375B">
                              <w:rPr>
                                <w:rFonts w:hint="eastAsia"/>
                              </w:rPr>
                              <w:t>※年度のみの記載は</w:t>
                            </w:r>
                          </w:p>
                          <w:p w14:paraId="10F69A03" w14:textId="77777777" w:rsidR="00AD7F10" w:rsidRPr="0047375B" w:rsidRDefault="00AD7F10" w:rsidP="00AD7F10">
                            <w:r w:rsidRPr="0047375B">
                              <w:rPr>
                                <w:rFonts w:hint="eastAsia"/>
                              </w:rPr>
                              <w:t>中途就職・退職には該当しません。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514E3" w:rsidRPr="0022102B">
              <w:rPr>
                <w:rFonts w:ascii="ＭＳ 明朝" w:hAnsi="ＭＳ 明朝"/>
                <w:noProof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2BF3209" wp14:editId="0B865758">
                      <wp:simplePos x="0" y="0"/>
                      <wp:positionH relativeFrom="column">
                        <wp:posOffset>128905</wp:posOffset>
                      </wp:positionH>
                      <wp:positionV relativeFrom="paragraph">
                        <wp:posOffset>199390</wp:posOffset>
                      </wp:positionV>
                      <wp:extent cx="1133475" cy="181610"/>
                      <wp:effectExtent l="0" t="0" r="28575" b="27940"/>
                      <wp:wrapNone/>
                      <wp:docPr id="14" name="Text Box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33475" cy="1816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70C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142A971" w14:textId="77777777" w:rsidR="00AD7F10" w:rsidRPr="007020D5" w:rsidRDefault="00AD7F10" w:rsidP="00AD7F10">
                                  <w:pPr>
                                    <w:numPr>
                                      <w:ilvl w:val="0"/>
                                      <w:numId w:val="7"/>
                                    </w:numPr>
                                    <w:rPr>
                                      <w:b/>
                                      <w:bCs/>
                                    </w:rPr>
                                  </w:pPr>
                                  <w:r w:rsidRPr="007020D5">
                                    <w:rPr>
                                      <w:rFonts w:hint="eastAsia"/>
                                      <w:b/>
                                      <w:bCs/>
                                    </w:rPr>
                                    <w:t>扶養親族欄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BF3209" id="Text Box 15" o:spid="_x0000_s1031" type="#_x0000_t202" style="position:absolute;margin-left:10.15pt;margin-top:15.7pt;width:89.25pt;height:14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" strokecolor="#0070c0" strokeweight="1.5pt">
                      <v:textbox inset="5.85pt,.7pt,5.85pt,.7pt">
                        <w:txbxContent>
                          <w:p w14:paraId="6142A971" w14:textId="77777777" w:rsidR="00AD7F10" w:rsidRPr="007020D5" w:rsidRDefault="00AD7F10" w:rsidP="00AD7F10">
                            <w:pPr>
                              <w:numPr>
                                <w:ilvl w:val="0"/>
                                <w:numId w:val="7"/>
                              </w:numPr>
                              <w:rPr>
                                <w:b/>
                                <w:bCs/>
                              </w:rPr>
                            </w:pPr>
                            <w:r w:rsidRPr="007020D5">
                              <w:rPr>
                                <w:rFonts w:hint="eastAsia"/>
                                <w:b/>
                                <w:bCs/>
                              </w:rPr>
                              <w:t>扶養親族欄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D581C54" w14:textId="42115810" w:rsidR="00AD7F10" w:rsidRPr="0022102B" w:rsidRDefault="00305E3B" w:rsidP="00AD7F10">
            <w:pPr>
              <w:spacing w:line="380" w:lineRule="exact"/>
              <w:ind w:rightChars="458" w:right="962"/>
              <w:jc w:val="left"/>
              <w:rPr>
                <w:rFonts w:ascii="ＭＳ 明朝" w:hAnsi="ＭＳ 明朝"/>
                <w:color w:val="000000"/>
                <w:szCs w:val="21"/>
              </w:rPr>
            </w:pPr>
            <w:r w:rsidRPr="0022102B">
              <w:rPr>
                <w:rFonts w:ascii="ＭＳ 明朝" w:hAnsi="ＭＳ 明朝"/>
                <w:noProof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D682EB6" wp14:editId="62A8F6AF">
                      <wp:simplePos x="0" y="0"/>
                      <wp:positionH relativeFrom="column">
                        <wp:posOffset>239395</wp:posOffset>
                      </wp:positionH>
                      <wp:positionV relativeFrom="paragraph">
                        <wp:posOffset>138430</wp:posOffset>
                      </wp:positionV>
                      <wp:extent cx="45719" cy="209550"/>
                      <wp:effectExtent l="57150" t="19050" r="50165" b="38100"/>
                      <wp:wrapNone/>
                      <wp:docPr id="13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5719" cy="2095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21B1B4" id="AutoShape 9" o:spid="_x0000_s1026" type="#_x0000_t32" style="position:absolute;left:0;text-align:left;margin-left:18.85pt;margin-top:10.9pt;width:3.6pt;height:16.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" strokecolor="red" strokeweight="2.25pt">
                      <v:stroke endarrow="block"/>
                    </v:shape>
                  </w:pict>
                </mc:Fallback>
              </mc:AlternateContent>
            </w:r>
          </w:p>
          <w:p w14:paraId="5843783D" w14:textId="2E6C36FB" w:rsidR="00AD7F10" w:rsidRPr="0022102B" w:rsidRDefault="00265FF4" w:rsidP="00AD7F10">
            <w:pPr>
              <w:spacing w:line="380" w:lineRule="exact"/>
              <w:ind w:rightChars="458" w:right="962"/>
              <w:jc w:val="left"/>
              <w:rPr>
                <w:rFonts w:ascii="ＭＳ 明朝" w:hAnsi="ＭＳ 明朝"/>
                <w:color w:val="000000"/>
                <w:szCs w:val="21"/>
              </w:rPr>
            </w:pPr>
            <w:r w:rsidRPr="0022102B">
              <w:rPr>
                <w:rFonts w:ascii="ＭＳ 明朝" w:hAnsi="ＭＳ 明朝" w:hint="eastAsia"/>
                <w:noProof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3E3DE81" wp14:editId="18C53C3C">
                      <wp:simplePos x="0" y="0"/>
                      <wp:positionH relativeFrom="column">
                        <wp:posOffset>132376</wp:posOffset>
                      </wp:positionH>
                      <wp:positionV relativeFrom="paragraph">
                        <wp:posOffset>103195</wp:posOffset>
                      </wp:positionV>
                      <wp:extent cx="971550" cy="637540"/>
                      <wp:effectExtent l="19050" t="19050" r="19050" b="10160"/>
                      <wp:wrapNone/>
                      <wp:docPr id="12" name="Oval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71550" cy="637540"/>
                              </a:xfrm>
                              <a:prstGeom prst="ellipse">
                                <a:avLst/>
                              </a:prstGeom>
                              <a:noFill/>
                              <a:ln w="31750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FC61107" id="Oval 6" o:spid="_x0000_s1026" style="position:absolute;left:0;text-align:left;margin-left:10.4pt;margin-top:8.15pt;width:76.5pt;height:50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" filled="f" strokecolor="red" strokeweight="2.5pt">
                      <v:shadow color="#868686"/>
                      <v:textbox inset="5.85pt,.7pt,5.85pt,.7pt"/>
                    </v:oval>
                  </w:pict>
                </mc:Fallback>
              </mc:AlternateContent>
            </w:r>
            <w:r w:rsidR="002514E3" w:rsidRPr="0022102B">
              <w:rPr>
                <w:rFonts w:ascii="ＭＳ 明朝" w:hAnsi="ＭＳ 明朝" w:hint="eastAsia"/>
                <w:b/>
                <w:bCs/>
                <w:noProof/>
                <w:color w:val="FF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3D59918" wp14:editId="23634DB1">
                      <wp:simplePos x="0" y="0"/>
                      <wp:positionH relativeFrom="column">
                        <wp:posOffset>1310005</wp:posOffset>
                      </wp:positionH>
                      <wp:positionV relativeFrom="paragraph">
                        <wp:posOffset>222250</wp:posOffset>
                      </wp:positionV>
                      <wp:extent cx="1390650" cy="190500"/>
                      <wp:effectExtent l="0" t="0" r="19050" b="19050"/>
                      <wp:wrapNone/>
                      <wp:docPr id="11" name="Text Box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0650" cy="190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70C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7F2E98" w14:textId="77777777" w:rsidR="00AD7F10" w:rsidRPr="007020D5" w:rsidRDefault="00AD7F10" w:rsidP="00AD7F10">
                                  <w:pPr>
                                    <w:numPr>
                                      <w:ilvl w:val="0"/>
                                      <w:numId w:val="9"/>
                                    </w:numPr>
                                    <w:jc w:val="left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020D5">
                                    <w:rPr>
                                      <w:rFonts w:hint="eastAsia"/>
                                      <w:b/>
                                      <w:bCs/>
                                    </w:rPr>
                                    <w:t>中途就職・退職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D59918" id="Text Box 17" o:spid="_x0000_s1032" type="#_x0000_t202" style="position:absolute;margin-left:103.15pt;margin-top:17.5pt;width:109.5pt;height: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" strokecolor="#0070c0" strokeweight="1.5pt">
                      <v:textbox inset="5.85pt,.7pt,5.85pt,.7pt">
                        <w:txbxContent>
                          <w:p w14:paraId="5F7F2E98" w14:textId="77777777" w:rsidR="00AD7F10" w:rsidRPr="007020D5" w:rsidRDefault="00AD7F10" w:rsidP="00AD7F10">
                            <w:pPr>
                              <w:numPr>
                                <w:ilvl w:val="0"/>
                                <w:numId w:val="9"/>
                              </w:numPr>
                              <w:jc w:val="left"/>
                              <w:rPr>
                                <w:b/>
                                <w:bCs/>
                              </w:rPr>
                            </w:pPr>
                            <w:r w:rsidRPr="007020D5">
                              <w:rPr>
                                <w:rFonts w:hint="eastAsia"/>
                                <w:b/>
                                <w:bCs/>
                              </w:rPr>
                              <w:t>中途就職・退職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15313" w:rsidRPr="0022102B">
              <w:rPr>
                <w:rFonts w:ascii="ＭＳ 明朝" w:hAnsi="ＭＳ 明朝"/>
                <w:noProof/>
                <w:color w:val="000000"/>
                <w:szCs w:val="21"/>
              </w:rPr>
              <w:drawing>
                <wp:anchor distT="0" distB="0" distL="114300" distR="114300" simplePos="0" relativeHeight="251670528" behindDoc="0" locked="0" layoutInCell="1" allowOverlap="1" wp14:anchorId="6C1F3137" wp14:editId="6AD516DC">
                  <wp:simplePos x="0" y="0"/>
                  <wp:positionH relativeFrom="column">
                    <wp:posOffset>2825115</wp:posOffset>
                  </wp:positionH>
                  <wp:positionV relativeFrom="paragraph">
                    <wp:posOffset>107315</wp:posOffset>
                  </wp:positionV>
                  <wp:extent cx="1333500" cy="559435"/>
                  <wp:effectExtent l="0" t="0" r="9525" b="0"/>
                  <wp:wrapSquare wrapText="bothSides"/>
                  <wp:docPr id="39" name="図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図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559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="0047375B" w:rsidRPr="0022102B">
              <w:rPr>
                <w:rFonts w:ascii="ＭＳ 明朝" w:hAnsi="ＭＳ 明朝" w:hint="eastAsia"/>
                <w:noProof/>
                <w:color w:val="000000"/>
                <w:szCs w:val="21"/>
              </w:rPr>
              <w:t xml:space="preserve">　　　</w:t>
            </w:r>
          </w:p>
          <w:p w14:paraId="2F689F11" w14:textId="64ABB156" w:rsidR="00AD7F10" w:rsidRPr="0022102B" w:rsidRDefault="002514E3" w:rsidP="00AD7F10">
            <w:pPr>
              <w:spacing w:line="380" w:lineRule="exact"/>
              <w:ind w:rightChars="458" w:right="962"/>
              <w:jc w:val="left"/>
              <w:rPr>
                <w:rFonts w:ascii="ＭＳ 明朝" w:hAnsi="ＭＳ 明朝"/>
                <w:color w:val="000000"/>
                <w:szCs w:val="21"/>
              </w:rPr>
            </w:pPr>
            <w:r w:rsidRPr="0022102B">
              <w:rPr>
                <w:rFonts w:ascii="ＭＳ 明朝" w:hAnsi="ＭＳ 明朝" w:hint="eastAsia"/>
                <w:b/>
                <w:bCs/>
                <w:noProof/>
                <w:color w:val="FF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0991F35" wp14:editId="4F275323">
                      <wp:simplePos x="0" y="0"/>
                      <wp:positionH relativeFrom="column">
                        <wp:posOffset>1757680</wp:posOffset>
                      </wp:positionH>
                      <wp:positionV relativeFrom="paragraph">
                        <wp:posOffset>236220</wp:posOffset>
                      </wp:positionV>
                      <wp:extent cx="85725" cy="240030"/>
                      <wp:effectExtent l="38100" t="19050" r="47625" b="45720"/>
                      <wp:wrapNone/>
                      <wp:docPr id="10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85725" cy="24003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DC879C" id="AutoShape 10" o:spid="_x0000_s1026" type="#_x0000_t32" style="position:absolute;left:0;text-align:left;margin-left:138.4pt;margin-top:18.6pt;width:6.75pt;height:18.9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" strokecolor="red" strokeweight="2.25pt">
                      <v:stroke endarrow="block"/>
                    </v:shape>
                  </w:pict>
                </mc:Fallback>
              </mc:AlternateContent>
            </w:r>
            <w:r w:rsidR="00315313" w:rsidRPr="0022102B">
              <w:rPr>
                <w:rFonts w:ascii="ＭＳ 明朝" w:hAnsi="ＭＳ 明朝" w:hint="eastAsia"/>
                <w:noProof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54277F2" wp14:editId="5159BCBF">
                      <wp:simplePos x="0" y="0"/>
                      <wp:positionH relativeFrom="column">
                        <wp:posOffset>3339465</wp:posOffset>
                      </wp:positionH>
                      <wp:positionV relativeFrom="paragraph">
                        <wp:posOffset>164465</wp:posOffset>
                      </wp:positionV>
                      <wp:extent cx="304800" cy="333375"/>
                      <wp:effectExtent l="0" t="0" r="0" b="0"/>
                      <wp:wrapNone/>
                      <wp:docPr id="4" name="テキスト ボックス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4800" cy="3333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D2B5E54" w14:textId="60FE598C" w:rsidR="00AD7F10" w:rsidRDefault="008A35DE" w:rsidP="00AD7F10">
                                  <w:pPr>
                                    <w:rPr>
                                      <w:rFonts w:ascii="BIZ UDPゴシック" w:eastAsia="BIZ UDPゴシック" w:hAnsi="BIZ UDPゴシック"/>
                                    </w:rPr>
                                  </w:pPr>
                                  <w:r>
                                    <w:rPr>
                                      <w:rFonts w:ascii="BIZ UDPゴシック" w:eastAsia="BIZ UDPゴシック" w:hAnsi="BIZ UDPゴシック" w:hint="eastAsia"/>
                                    </w:rPr>
                                    <w:t>7</w:t>
                                  </w:r>
                                </w:p>
                                <w:p w14:paraId="18BE2C79" w14:textId="77777777" w:rsidR="008A35DE" w:rsidRPr="00315313" w:rsidRDefault="008A35DE" w:rsidP="00AD7F10">
                                  <w:pPr>
                                    <w:rPr>
                                      <w:rFonts w:ascii="BIZ UDPゴシック" w:eastAsia="BIZ UDPゴシック" w:hAnsi="BIZ UDPゴシック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4277F2" id="テキスト ボックス 4" o:spid="_x0000_s1033" type="#_x0000_t202" style="position:absolute;margin-left:262.95pt;margin-top:12.95pt;width:24pt;height:26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" filled="f" stroked="f" strokeweight=".5pt">
                      <v:textbox>
                        <w:txbxContent>
                          <w:p w14:paraId="2D2B5E54" w14:textId="60FE598C" w:rsidR="00AD7F10" w:rsidRDefault="008A35DE" w:rsidP="00AD7F10">
                            <w:pPr>
                              <w:rPr>
                                <w:rFonts w:ascii="BIZ UDPゴシック" w:eastAsia="BIZ UDPゴシック" w:hAnsi="BIZ UDPゴシック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</w:rPr>
                              <w:t>7</w:t>
                            </w:r>
                          </w:p>
                          <w:p w14:paraId="18BE2C79" w14:textId="77777777" w:rsidR="008A35DE" w:rsidRPr="00315313" w:rsidRDefault="008A35DE" w:rsidP="00AD7F10">
                            <w:pPr>
                              <w:rPr>
                                <w:rFonts w:ascii="BIZ UDPゴシック" w:eastAsia="BIZ UDPゴシック" w:hAnsi="BIZ UDPゴシック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9D2FF9B" w14:textId="09F06BBE" w:rsidR="00B3429F" w:rsidRPr="0022102B" w:rsidRDefault="002514E3" w:rsidP="00AD7F10">
            <w:pPr>
              <w:spacing w:line="380" w:lineRule="exact"/>
              <w:ind w:rightChars="458" w:right="962"/>
              <w:jc w:val="left"/>
              <w:rPr>
                <w:rFonts w:ascii="ＭＳ 明朝" w:hAnsi="ＭＳ 明朝"/>
                <w:color w:val="000000"/>
                <w:szCs w:val="21"/>
              </w:rPr>
            </w:pPr>
            <w:r w:rsidRPr="0022102B">
              <w:rPr>
                <w:rFonts w:ascii="ＭＳ 明朝" w:hAnsi="ＭＳ 明朝" w:hint="eastAsia"/>
                <w:noProof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0B328CB" wp14:editId="4A3398C1">
                      <wp:simplePos x="0" y="0"/>
                      <wp:positionH relativeFrom="column">
                        <wp:posOffset>1753870</wp:posOffset>
                      </wp:positionH>
                      <wp:positionV relativeFrom="paragraph">
                        <wp:posOffset>80645</wp:posOffset>
                      </wp:positionV>
                      <wp:extent cx="1095375" cy="253365"/>
                      <wp:effectExtent l="38100" t="19050" r="9525" b="70485"/>
                      <wp:wrapNone/>
                      <wp:docPr id="3" name="直線矢印コネクタ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095375" cy="253365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99F99A" id="直線矢印コネクタ 3" o:spid="_x0000_s1026" type="#_x0000_t32" style="position:absolute;left:0;text-align:left;margin-left:138.1pt;margin-top:6.35pt;width:86.25pt;height:19.95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" strokecolor="red" strokeweight="2.25pt">
                      <v:stroke endarrow="block" joinstyle="miter"/>
                    </v:shape>
                  </w:pict>
                </mc:Fallback>
              </mc:AlternateContent>
            </w:r>
          </w:p>
          <w:p w14:paraId="68AD6E84" w14:textId="6762055A" w:rsidR="00380653" w:rsidRPr="0022102B" w:rsidRDefault="00265FF4" w:rsidP="00AD7F10">
            <w:pPr>
              <w:spacing w:line="380" w:lineRule="exact"/>
              <w:ind w:rightChars="458" w:right="962"/>
              <w:jc w:val="left"/>
              <w:rPr>
                <w:rFonts w:ascii="ＭＳ 明朝" w:hAnsi="ＭＳ 明朝"/>
                <w:color w:val="000000"/>
                <w:szCs w:val="21"/>
              </w:rPr>
            </w:pPr>
            <w:r w:rsidRPr="0022102B">
              <w:rPr>
                <w:rFonts w:ascii="ＭＳ 明朝" w:hAnsi="ＭＳ 明朝" w:hint="eastAsia"/>
                <w:noProof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3C6B1B8" wp14:editId="7C9F4DCC">
                      <wp:simplePos x="0" y="0"/>
                      <wp:positionH relativeFrom="column">
                        <wp:posOffset>1152658</wp:posOffset>
                      </wp:positionH>
                      <wp:positionV relativeFrom="paragraph">
                        <wp:posOffset>90510</wp:posOffset>
                      </wp:positionV>
                      <wp:extent cx="628650" cy="304800"/>
                      <wp:effectExtent l="19050" t="19050" r="19050" b="19050"/>
                      <wp:wrapNone/>
                      <wp:docPr id="9" name="Oval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8650" cy="304800"/>
                              </a:xfrm>
                              <a:prstGeom prst="ellipse">
                                <a:avLst/>
                              </a:prstGeom>
                              <a:noFill/>
                              <a:ln w="31750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16B16F4" id="Oval 7" o:spid="_x0000_s1026" style="position:absolute;left:0;text-align:left;margin-left:90.75pt;margin-top:7.15pt;width:49.5pt;height:2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" filled="f" strokecolor="red" strokeweight="2.5pt">
                      <v:shadow color="#868686"/>
                      <v:textbox inset="5.85pt,.7pt,5.85pt,.7pt"/>
                    </v:oval>
                  </w:pict>
                </mc:Fallback>
              </mc:AlternateContent>
            </w:r>
          </w:p>
          <w:p w14:paraId="4CF296A9" w14:textId="09196C8E" w:rsidR="00920278" w:rsidRPr="0022102B" w:rsidRDefault="00920278" w:rsidP="00AD7F10">
            <w:pPr>
              <w:spacing w:line="380" w:lineRule="exact"/>
              <w:ind w:rightChars="458" w:right="962"/>
              <w:jc w:val="left"/>
              <w:rPr>
                <w:rFonts w:ascii="ＭＳ 明朝" w:hAnsi="ＭＳ 明朝"/>
                <w:b/>
                <w:bCs/>
                <w:noProof/>
                <w:color w:val="000000"/>
                <w:szCs w:val="21"/>
              </w:rPr>
            </w:pPr>
          </w:p>
          <w:p w14:paraId="051F29C7" w14:textId="77777777" w:rsidR="008A35DE" w:rsidRDefault="008A35DE" w:rsidP="00AD7F10">
            <w:pPr>
              <w:spacing w:line="380" w:lineRule="exact"/>
              <w:ind w:rightChars="458" w:right="962"/>
              <w:jc w:val="left"/>
              <w:rPr>
                <w:rFonts w:ascii="ＭＳ 明朝" w:hAnsi="ＭＳ 明朝"/>
                <w:b/>
                <w:bCs/>
                <w:noProof/>
                <w:color w:val="000000"/>
                <w:szCs w:val="21"/>
              </w:rPr>
            </w:pPr>
          </w:p>
          <w:p w14:paraId="4B169059" w14:textId="78A24ADE" w:rsidR="00AD7F10" w:rsidRPr="0022102B" w:rsidRDefault="0047375B" w:rsidP="00AD7F10">
            <w:pPr>
              <w:spacing w:line="380" w:lineRule="exact"/>
              <w:ind w:rightChars="458" w:right="962"/>
              <w:jc w:val="left"/>
              <w:rPr>
                <w:rFonts w:ascii="ＭＳ 明朝" w:hAnsi="ＭＳ 明朝"/>
                <w:b/>
                <w:bCs/>
                <w:color w:val="000000"/>
                <w:szCs w:val="21"/>
              </w:rPr>
            </w:pPr>
            <w:r w:rsidRPr="0022102B">
              <w:rPr>
                <w:rFonts w:ascii="ＭＳ 明朝" w:hAnsi="ＭＳ 明朝" w:hint="eastAsia"/>
                <w:b/>
                <w:bCs/>
                <w:noProof/>
                <w:color w:val="000000"/>
                <w:szCs w:val="21"/>
              </w:rPr>
              <w:t>下記の事項を確認のうえ、該当する場合は</w:t>
            </w:r>
            <w:sdt>
              <w:sdtPr>
                <w:rPr>
                  <w:rFonts w:ascii="ＭＳ 明朝" w:hAnsi="ＭＳ 明朝" w:hint="eastAsia"/>
                  <w:b/>
                  <w:bCs/>
                  <w:color w:val="000000"/>
                  <w:szCs w:val="21"/>
                </w:rPr>
                <w:id w:val="605926807"/>
                <w14:checkbox>
                  <w14:checked w14:val="1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2514E3" w:rsidRPr="0022102B">
                  <w:rPr>
                    <w:rFonts w:ascii="ＭＳ 明朝" w:hAnsi="ＭＳ 明朝" w:hint="eastAsia"/>
                    <w:b/>
                    <w:bCs/>
                    <w:color w:val="000000"/>
                    <w:szCs w:val="21"/>
                  </w:rPr>
                  <w:t>☑</w:t>
                </w:r>
              </w:sdtContent>
            </w:sdt>
            <w:r w:rsidRPr="0022102B">
              <w:rPr>
                <w:rFonts w:ascii="ＭＳ 明朝" w:hAnsi="ＭＳ 明朝" w:hint="eastAsia"/>
                <w:b/>
                <w:bCs/>
                <w:color w:val="000000"/>
                <w:szCs w:val="21"/>
              </w:rPr>
              <w:t>して必要事項を記入してください。</w:t>
            </w:r>
          </w:p>
          <w:tbl>
            <w:tblPr>
              <w:tblpPr w:leftFromText="142" w:rightFromText="142" w:vertAnchor="text" w:horzAnchor="margin" w:tblpY="45"/>
              <w:tblOverlap w:val="never"/>
              <w:tblW w:w="892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295"/>
              <w:gridCol w:w="2304"/>
              <w:gridCol w:w="444"/>
              <w:gridCol w:w="1536"/>
              <w:gridCol w:w="3347"/>
            </w:tblGrid>
            <w:tr w:rsidR="00AD7F10" w:rsidRPr="0022102B" w14:paraId="2C2FE295" w14:textId="77777777" w:rsidTr="00920278">
              <w:trPr>
                <w:trHeight w:val="271"/>
              </w:trPr>
              <w:tc>
                <w:tcPr>
                  <w:tcW w:w="1295" w:type="dxa"/>
                  <w:shd w:val="clear" w:color="auto" w:fill="auto"/>
                </w:tcPr>
                <w:p w14:paraId="3BAC72AF" w14:textId="5D8570AF" w:rsidR="00AD7F10" w:rsidRPr="0022102B" w:rsidRDefault="0047375B" w:rsidP="00E95106">
                  <w:pPr>
                    <w:spacing w:beforeLines="10" w:before="30"/>
                    <w:rPr>
                      <w:rFonts w:ascii="ＭＳ 明朝" w:hAnsi="ＭＳ 明朝"/>
                    </w:rPr>
                  </w:pPr>
                  <w:r w:rsidRPr="0022102B">
                    <w:rPr>
                      <w:rFonts w:ascii="ＭＳ 明朝" w:hAnsi="ＭＳ 明朝" w:hint="eastAsia"/>
                    </w:rPr>
                    <w:t>確認箇所</w:t>
                  </w:r>
                </w:p>
              </w:tc>
              <w:tc>
                <w:tcPr>
                  <w:tcW w:w="2304" w:type="dxa"/>
                  <w:shd w:val="clear" w:color="auto" w:fill="auto"/>
                </w:tcPr>
                <w:p w14:paraId="61B880EF" w14:textId="499AC864" w:rsidR="00AD7F10" w:rsidRPr="0022102B" w:rsidRDefault="0047375B" w:rsidP="00E95106">
                  <w:pPr>
                    <w:spacing w:beforeLines="10" w:before="30"/>
                    <w:rPr>
                      <w:rFonts w:ascii="ＭＳ 明朝" w:hAnsi="ＭＳ 明朝"/>
                    </w:rPr>
                  </w:pPr>
                  <w:r w:rsidRPr="0022102B">
                    <w:rPr>
                      <w:rFonts w:ascii="ＭＳ 明朝" w:hAnsi="ＭＳ 明朝" w:hint="eastAsia"/>
                    </w:rPr>
                    <w:t>確認事項</w:t>
                  </w:r>
                </w:p>
              </w:tc>
              <w:sdt>
                <w:sdtPr>
                  <w:rPr>
                    <w:rFonts w:ascii="ＭＳ 明朝" w:hAnsi="ＭＳ 明朝" w:hint="eastAsia"/>
                    <w:color w:val="000000"/>
                    <w:szCs w:val="21"/>
                  </w:rPr>
                  <w:id w:val="241995331"/>
                  <w14:checkbox>
                    <w14:checked w14:val="0"/>
                    <w14:checkedState w14:val="2611" w14:font="ＭＳ Ｐゴシック"/>
                    <w14:uncheckedState w14:val="2610" w14:font="ＭＳ ゴシック"/>
                  </w14:checkbox>
                </w:sdtPr>
                <w:sdtEndPr/>
                <w:sdtContent>
                  <w:tc>
                    <w:tcPr>
                      <w:tcW w:w="444" w:type="dxa"/>
                    </w:tcPr>
                    <w:p w14:paraId="7E373719" w14:textId="24ADB927" w:rsidR="00AD7F10" w:rsidRPr="0022102B" w:rsidRDefault="00FF231E" w:rsidP="00E95106">
                      <w:pPr>
                        <w:spacing w:line="240" w:lineRule="auto"/>
                        <w:jc w:val="left"/>
                        <w:rPr>
                          <w:rFonts w:ascii="ＭＳ 明朝" w:hAnsi="ＭＳ 明朝"/>
                          <w:color w:val="000000"/>
                          <w:szCs w:val="21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color w:val="000000"/>
                          <w:szCs w:val="21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1536" w:type="dxa"/>
                </w:tcPr>
                <w:p w14:paraId="2749B7F7" w14:textId="5EAA2337" w:rsidR="00AD7F10" w:rsidRPr="0022102B" w:rsidRDefault="0047375B" w:rsidP="00E95106">
                  <w:pPr>
                    <w:spacing w:beforeLines="10" w:before="30" w:line="220" w:lineRule="exact"/>
                    <w:ind w:rightChars="-500" w:right="-1050"/>
                    <w:jc w:val="left"/>
                    <w:rPr>
                      <w:rFonts w:ascii="ＭＳ 明朝" w:hAnsi="ＭＳ 明朝"/>
                      <w:color w:val="000000"/>
                      <w:kern w:val="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color w:val="000000"/>
                      <w:szCs w:val="21"/>
                    </w:rPr>
                    <w:t>源泉徴収票</w:t>
                  </w:r>
                </w:p>
              </w:tc>
              <w:tc>
                <w:tcPr>
                  <w:tcW w:w="3347" w:type="dxa"/>
                  <w:shd w:val="clear" w:color="auto" w:fill="auto"/>
                </w:tcPr>
                <w:p w14:paraId="52233833" w14:textId="1F5303F9" w:rsidR="00AD7F10" w:rsidRPr="0022102B" w:rsidRDefault="0047375B" w:rsidP="00E95106">
                  <w:pPr>
                    <w:spacing w:beforeLines="10" w:before="30" w:line="220" w:lineRule="exact"/>
                    <w:jc w:val="left"/>
                    <w:rPr>
                      <w:rFonts w:ascii="ＭＳ 明朝" w:hAnsi="ＭＳ 明朝"/>
                      <w:color w:val="00000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color w:val="000000"/>
                      <w:kern w:val="0"/>
                      <w:szCs w:val="21"/>
                    </w:rPr>
                    <w:t>必要事項</w:t>
                  </w:r>
                </w:p>
              </w:tc>
            </w:tr>
            <w:tr w:rsidR="002514E3" w:rsidRPr="0022102B" w14:paraId="7FB7B0AC" w14:textId="77777777" w:rsidTr="00E95106">
              <w:trPr>
                <w:trHeight w:val="964"/>
              </w:trPr>
              <w:tc>
                <w:tcPr>
                  <w:tcW w:w="1295" w:type="dxa"/>
                  <w:shd w:val="clear" w:color="auto" w:fill="auto"/>
                </w:tcPr>
                <w:p w14:paraId="441430BE" w14:textId="09069F6B" w:rsidR="00AD7F10" w:rsidRPr="0022102B" w:rsidRDefault="0047375B" w:rsidP="00E95106">
                  <w:pPr>
                    <w:spacing w:line="240" w:lineRule="auto"/>
                    <w:rPr>
                      <w:rFonts w:ascii="ＭＳ 明朝" w:hAnsi="ＭＳ 明朝"/>
                      <w:b/>
                      <w:bCs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b/>
                      <w:bCs/>
                      <w:szCs w:val="21"/>
                    </w:rPr>
                    <w:t>①扶養家族欄</w:t>
                  </w:r>
                </w:p>
              </w:tc>
              <w:tc>
                <w:tcPr>
                  <w:tcW w:w="2304" w:type="dxa"/>
                  <w:shd w:val="clear" w:color="auto" w:fill="auto"/>
                </w:tcPr>
                <w:p w14:paraId="559EAEDB" w14:textId="574F58F2" w:rsidR="00AD7F10" w:rsidRPr="0022102B" w:rsidRDefault="0047375B" w:rsidP="00E95106">
                  <w:pPr>
                    <w:jc w:val="left"/>
                    <w:rPr>
                      <w:rFonts w:ascii="ＭＳ 明朝" w:hAnsi="ＭＳ 明朝"/>
                      <w:color w:val="00000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color w:val="000000"/>
                      <w:szCs w:val="21"/>
                    </w:rPr>
                    <w:t>源泉徴収票に氏名の記載があるが、申請基準日で</w:t>
                  </w:r>
                  <w:r w:rsidRPr="0022102B">
                    <w:rPr>
                      <w:rFonts w:ascii="ＭＳ 明朝" w:hAnsi="ＭＳ 明朝" w:hint="eastAsia"/>
                      <w:color w:val="000000"/>
                      <w:szCs w:val="21"/>
                      <w:u w:val="single"/>
                    </w:rPr>
                    <w:t>扶養から外れた</w:t>
                  </w:r>
                  <w:r w:rsidRPr="0022102B">
                    <w:rPr>
                      <w:rFonts w:ascii="ＭＳ 明朝" w:hAnsi="ＭＳ 明朝" w:hint="eastAsia"/>
                      <w:color w:val="000000"/>
                      <w:szCs w:val="21"/>
                    </w:rPr>
                    <w:t>兄弟姉妹がいる</w:t>
                  </w:r>
                </w:p>
              </w:tc>
              <w:tc>
                <w:tcPr>
                  <w:tcW w:w="444" w:type="dxa"/>
                </w:tcPr>
                <w:p w14:paraId="43A6EC7D" w14:textId="06848834" w:rsidR="00AD7F10" w:rsidRPr="0022102B" w:rsidRDefault="00FB5C3F" w:rsidP="00E95106">
                  <w:pPr>
                    <w:jc w:val="left"/>
                    <w:rPr>
                      <w:rFonts w:ascii="ＭＳ 明朝" w:hAnsi="ＭＳ 明朝"/>
                      <w:color w:val="000000"/>
                      <w:szCs w:val="21"/>
                    </w:rPr>
                  </w:pPr>
                  <w:sdt>
                    <w:sdtPr>
                      <w:rPr>
                        <w:rFonts w:ascii="ＭＳ 明朝" w:hAnsi="ＭＳ 明朝" w:hint="eastAsia"/>
                        <w:color w:val="000000"/>
                        <w:szCs w:val="21"/>
                      </w:rPr>
                      <w:id w:val="1505008733"/>
                      <w14:checkbox>
                        <w14:checked w14:val="0"/>
                        <w14:checkedState w14:val="2611" w14:font="ＭＳ Ｐゴシック"/>
                        <w14:uncheckedState w14:val="2610" w14:font="ＭＳ ゴシック"/>
                      </w14:checkbox>
                    </w:sdtPr>
                    <w:sdtEndPr/>
                    <w:sdtContent>
                      <w:r w:rsidR="00C266B5">
                        <w:rPr>
                          <w:rFonts w:ascii="ＭＳ ゴシック" w:eastAsia="ＭＳ ゴシック" w:hAnsi="ＭＳ ゴシック" w:hint="eastAsia"/>
                          <w:color w:val="000000"/>
                          <w:szCs w:val="21"/>
                        </w:rPr>
                        <w:t>☐</w:t>
                      </w:r>
                    </w:sdtContent>
                  </w:sdt>
                </w:p>
              </w:tc>
              <w:tc>
                <w:tcPr>
                  <w:tcW w:w="4883" w:type="dxa"/>
                  <w:gridSpan w:val="2"/>
                </w:tcPr>
                <w:p w14:paraId="75CB4495" w14:textId="3EA36B6F" w:rsidR="00AD7F10" w:rsidRPr="0022102B" w:rsidRDefault="0047375B" w:rsidP="00E95106">
                  <w:pPr>
                    <w:spacing w:beforeLines="10" w:before="30" w:line="220" w:lineRule="exact"/>
                    <w:jc w:val="left"/>
                    <w:rPr>
                      <w:rFonts w:ascii="ＭＳ 明朝" w:hAnsi="ＭＳ 明朝"/>
                      <w:b/>
                      <w:bCs/>
                      <w:color w:val="000000"/>
                      <w:kern w:val="0"/>
                      <w:szCs w:val="21"/>
                    </w:rPr>
                  </w:pPr>
                  <w:r w:rsidRPr="00FF231E">
                    <w:rPr>
                      <w:rFonts w:ascii="ＭＳ 明朝" w:hAnsi="ＭＳ 明朝" w:hint="eastAsia"/>
                      <w:b/>
                      <w:bCs/>
                      <w:color w:val="000000"/>
                      <w:spacing w:val="83"/>
                      <w:kern w:val="0"/>
                      <w:szCs w:val="21"/>
                      <w:fitText w:val="2100" w:id="-963366912"/>
                    </w:rPr>
                    <w:t>該当者氏名</w:t>
                  </w:r>
                  <w:r w:rsidRPr="00FF231E">
                    <w:rPr>
                      <w:rFonts w:ascii="ＭＳ 明朝" w:hAnsi="ＭＳ 明朝" w:hint="eastAsia"/>
                      <w:b/>
                      <w:bCs/>
                      <w:color w:val="000000"/>
                      <w:spacing w:val="3"/>
                      <w:kern w:val="0"/>
                      <w:szCs w:val="21"/>
                      <w:fitText w:val="2100" w:id="-963366912"/>
                    </w:rPr>
                    <w:t>：</w:t>
                  </w:r>
                  <w:permStart w:id="1199257508" w:edGrp="everyone"/>
                  <w:r w:rsidR="00C266B5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</w:rPr>
                    <w:t xml:space="preserve">　　　　　　　　　　　</w:t>
                  </w:r>
                  <w:permEnd w:id="1199257508"/>
                </w:p>
                <w:p w14:paraId="61187EF7" w14:textId="77777777" w:rsidR="00AD7F10" w:rsidRDefault="0047375B" w:rsidP="00E95106">
                  <w:pPr>
                    <w:spacing w:before="10" w:line="220" w:lineRule="exact"/>
                    <w:jc w:val="left"/>
                    <w:rPr>
                      <w:rFonts w:ascii="ＭＳ 明朝" w:hAnsi="ＭＳ 明朝"/>
                      <w:b/>
                      <w:bCs/>
                      <w:color w:val="000000"/>
                      <w:kern w:val="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</w:rPr>
                    <w:t>理由（例：就職等）：</w:t>
                  </w:r>
                  <w:permStart w:id="1226769592" w:edGrp="everyone"/>
                  <w:r w:rsidR="00C266B5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</w:rPr>
                    <w:t xml:space="preserve">　　　　　　　　　　　　　</w:t>
                  </w:r>
                </w:p>
                <w:p w14:paraId="396B25E3" w14:textId="55300C98" w:rsidR="00C266B5" w:rsidRDefault="00C266B5" w:rsidP="00E95106">
                  <w:pPr>
                    <w:spacing w:before="10" w:line="220" w:lineRule="exact"/>
                    <w:jc w:val="left"/>
                    <w:rPr>
                      <w:rFonts w:ascii="ＭＳ 明朝" w:hAnsi="ＭＳ 明朝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</w:rPr>
                    <w:t xml:space="preserve">　　　　　　　　　　　　　　　　　　　　　</w:t>
                  </w:r>
                </w:p>
                <w:p w14:paraId="12130BC8" w14:textId="20EE2C48" w:rsidR="00C266B5" w:rsidRPr="0022102B" w:rsidRDefault="00C266B5" w:rsidP="00E95106">
                  <w:pPr>
                    <w:spacing w:before="10" w:line="220" w:lineRule="exact"/>
                    <w:jc w:val="left"/>
                    <w:rPr>
                      <w:rFonts w:ascii="ＭＳ 明朝" w:hAnsi="ＭＳ 明朝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ＭＳ 明朝" w:hAnsi="ＭＳ 明朝" w:hint="eastAsia"/>
                      <w:color w:val="000000"/>
                      <w:kern w:val="0"/>
                      <w:szCs w:val="21"/>
                    </w:rPr>
                    <w:t xml:space="preserve">　　　　　　　　　　　　　　　　　　　　　</w:t>
                  </w:r>
                  <w:permEnd w:id="1226769592"/>
                </w:p>
              </w:tc>
            </w:tr>
            <w:tr w:rsidR="00AD7F10" w:rsidRPr="0022102B" w14:paraId="53558CA4" w14:textId="77777777" w:rsidTr="00E95106">
              <w:trPr>
                <w:trHeight w:val="964"/>
              </w:trPr>
              <w:tc>
                <w:tcPr>
                  <w:tcW w:w="1295" w:type="dxa"/>
                  <w:vMerge w:val="restart"/>
                  <w:shd w:val="clear" w:color="auto" w:fill="auto"/>
                </w:tcPr>
                <w:p w14:paraId="4501BF74" w14:textId="7F0E725A" w:rsidR="00AD7F10" w:rsidRPr="0022102B" w:rsidRDefault="0047375B" w:rsidP="00E95106">
                  <w:pPr>
                    <w:spacing w:line="380" w:lineRule="exact"/>
                    <w:ind w:rightChars="-50" w:right="-105"/>
                    <w:rPr>
                      <w:rFonts w:ascii="ＭＳ 明朝" w:hAnsi="ＭＳ 明朝"/>
                      <w:b/>
                      <w:bCs/>
                      <w:color w:val="00000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szCs w:val="21"/>
                    </w:rPr>
                    <w:t>②中途就職・</w:t>
                  </w:r>
                </w:p>
                <w:p w14:paraId="6F1AA07A" w14:textId="5E756354" w:rsidR="00AD7F10" w:rsidRPr="0022102B" w:rsidRDefault="0047375B" w:rsidP="00E95106">
                  <w:pPr>
                    <w:spacing w:line="380" w:lineRule="exact"/>
                    <w:ind w:rightChars="-50" w:right="-105"/>
                    <w:rPr>
                      <w:rFonts w:ascii="ＭＳ 明朝" w:hAnsi="ＭＳ 明朝"/>
                      <w:b/>
                      <w:bCs/>
                      <w:color w:val="00000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szCs w:val="21"/>
                    </w:rPr>
                    <w:t>退職</w:t>
                  </w:r>
                </w:p>
              </w:tc>
              <w:tc>
                <w:tcPr>
                  <w:tcW w:w="2304" w:type="dxa"/>
                  <w:shd w:val="clear" w:color="auto" w:fill="auto"/>
                </w:tcPr>
                <w:p w14:paraId="6B8B5244" w14:textId="7523D12B" w:rsidR="00AD7F10" w:rsidRPr="0022102B" w:rsidRDefault="0047375B" w:rsidP="00E95106">
                  <w:pPr>
                    <w:pStyle w:val="af2"/>
                    <w:numPr>
                      <w:ilvl w:val="0"/>
                      <w:numId w:val="10"/>
                    </w:numPr>
                    <w:ind w:leftChars="0"/>
                    <w:jc w:val="left"/>
                    <w:rPr>
                      <w:rFonts w:ascii="ＭＳ 明朝" w:hAnsi="ＭＳ 明朝"/>
                      <w:color w:val="00000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color w:val="000000"/>
                      <w:szCs w:val="21"/>
                    </w:rPr>
                    <w:t>中途就職の記載がある</w:t>
                  </w:r>
                </w:p>
              </w:tc>
              <w:bookmarkStart w:id="0" w:name="_Hlk155962588" w:displacedByCustomXml="next"/>
              <w:sdt>
                <w:sdtPr>
                  <w:rPr>
                    <w:rFonts w:ascii="ＭＳ 明朝" w:hAnsi="ＭＳ 明朝" w:hint="eastAsia"/>
                    <w:color w:val="000000"/>
                    <w:szCs w:val="21"/>
                  </w:rPr>
                  <w:id w:val="321012679"/>
                  <w14:checkbox>
                    <w14:checked w14:val="0"/>
                    <w14:checkedState w14:val="2611" w14:font="ＭＳ Ｐゴシック"/>
                    <w14:uncheckedState w14:val="2610" w14:font="ＭＳ ゴシック"/>
                  </w14:checkbox>
                </w:sdtPr>
                <w:sdtEndPr/>
                <w:sdtContent>
                  <w:tc>
                    <w:tcPr>
                      <w:tcW w:w="444" w:type="dxa"/>
                    </w:tcPr>
                    <w:p w14:paraId="5ADFF4E9" w14:textId="0B648A89" w:rsidR="00AD7F10" w:rsidRPr="0022102B" w:rsidRDefault="00C266B5" w:rsidP="00E95106">
                      <w:pPr>
                        <w:jc w:val="left"/>
                        <w:rPr>
                          <w:rFonts w:ascii="ＭＳ 明朝" w:hAnsi="ＭＳ 明朝"/>
                          <w:noProof/>
                          <w:color w:val="000000"/>
                          <w:szCs w:val="21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color w:val="000000"/>
                          <w:szCs w:val="21"/>
                        </w:rPr>
                        <w:t>☐</w:t>
                      </w:r>
                    </w:p>
                  </w:tc>
                </w:sdtContent>
              </w:sdt>
              <w:bookmarkEnd w:id="0" w:displacedByCustomXml="prev"/>
              <w:tc>
                <w:tcPr>
                  <w:tcW w:w="1536" w:type="dxa"/>
                </w:tcPr>
                <w:p w14:paraId="5CC3725F" w14:textId="77777777" w:rsidR="00AD7F10" w:rsidRPr="0022102B" w:rsidRDefault="00AD7F10" w:rsidP="00E95106">
                  <w:pPr>
                    <w:spacing w:before="10" w:line="220" w:lineRule="exact"/>
                    <w:ind w:rightChars="-350" w:right="-735"/>
                    <w:jc w:val="left"/>
                    <w:rPr>
                      <w:rFonts w:ascii="ＭＳ 明朝" w:hAnsi="ＭＳ 明朝"/>
                      <w:color w:val="000000"/>
                      <w:kern w:val="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noProof/>
                      <w:color w:val="000000"/>
                      <w:szCs w:val="21"/>
                    </w:rPr>
                    <w:drawing>
                      <wp:anchor distT="0" distB="0" distL="114300" distR="114300" simplePos="0" relativeHeight="251674624" behindDoc="1" locked="0" layoutInCell="1" allowOverlap="1" wp14:anchorId="26DE4438" wp14:editId="0BDAEF9C">
                        <wp:simplePos x="0" y="0"/>
                        <wp:positionH relativeFrom="column">
                          <wp:posOffset>-34290</wp:posOffset>
                        </wp:positionH>
                        <wp:positionV relativeFrom="paragraph">
                          <wp:posOffset>51435</wp:posOffset>
                        </wp:positionV>
                        <wp:extent cx="876300" cy="409575"/>
                        <wp:effectExtent l="0" t="0" r="0" b="9525"/>
                        <wp:wrapNone/>
                        <wp:docPr id="36" name="図 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6" name="図 3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6300" cy="4095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22102B">
                    <w:rPr>
                      <w:rFonts w:ascii="ＭＳ 明朝" w:hAnsi="ＭＳ 明朝" w:hint="eastAsia"/>
                      <w:noProof/>
                      <w:color w:val="000000"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3600" behindDoc="0" locked="0" layoutInCell="1" allowOverlap="1" wp14:anchorId="6C1F4726" wp14:editId="06F9693B">
                            <wp:simplePos x="0" y="0"/>
                            <wp:positionH relativeFrom="column">
                              <wp:posOffset>-72390</wp:posOffset>
                            </wp:positionH>
                            <wp:positionV relativeFrom="paragraph">
                              <wp:posOffset>200660</wp:posOffset>
                            </wp:positionV>
                            <wp:extent cx="1152525" cy="276225"/>
                            <wp:effectExtent l="0" t="0" r="0" b="0"/>
                            <wp:wrapNone/>
                            <wp:docPr id="5" name="テキスト ボックス 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152525" cy="2762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73CE7F93" w14:textId="6F12A0E0" w:rsidR="00AD7F10" w:rsidRPr="00DB1B87" w:rsidRDefault="00AD7F10" w:rsidP="00AD7F10">
                                        <w:pPr>
                                          <w:rPr>
                                            <w:rFonts w:ascii="BIZ UDPゴシック" w:eastAsia="BIZ UDPゴシック" w:hAnsi="BIZ UDPゴシック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</w:pPr>
                                        <w:r w:rsidRPr="00DB1B87">
                                          <w:rPr>
                                            <w:rFonts w:ascii="BIZ UDPゴシック" w:eastAsia="BIZ UDPゴシック" w:hAnsi="BIZ UDPゴシック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  <w:t xml:space="preserve">〇   </w:t>
                                        </w:r>
                                        <w:r w:rsidR="00281BA2">
                                          <w:rPr>
                                            <w:rFonts w:ascii="BIZ UDPゴシック" w:eastAsia="BIZ UDPゴシック" w:hAnsi="BIZ UDPゴシック" w:hint="eastAsia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  <w:t>7</w:t>
                                        </w:r>
                                        <w:r w:rsidRPr="00DB1B87">
                                          <w:rPr>
                                            <w:rFonts w:ascii="BIZ UDPゴシック" w:eastAsia="BIZ UDPゴシック" w:hAnsi="BIZ UDPゴシック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  <w:t xml:space="preserve">  </w:t>
                                        </w:r>
                                        <w:r w:rsidR="0045725B">
                                          <w:rPr>
                                            <w:rFonts w:ascii="BIZ UDPゴシック" w:eastAsia="BIZ UDPゴシック" w:hAnsi="BIZ UDPゴシック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  <w:t>10</w:t>
                                        </w:r>
                                        <w:r w:rsidRPr="00DB1B87">
                                          <w:rPr>
                                            <w:rFonts w:ascii="BIZ UDPゴシック" w:eastAsia="BIZ UDPゴシック" w:hAnsi="BIZ UDPゴシック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 w:rsidR="0045725B">
                                          <w:rPr>
                                            <w:rFonts w:ascii="BIZ UDPゴシック" w:eastAsia="BIZ UDPゴシック" w:hAnsi="BIZ UDPゴシック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  <w:t>1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6C1F4726" id="テキスト ボックス 5" o:spid="_x0000_s1034" type="#_x0000_t202" style="position:absolute;margin-left:-5.7pt;margin-top:15.8pt;width:90.75pt;height:21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" filled="f" stroked="f" strokeweight=".5pt">
                            <v:textbox>
                              <w:txbxContent>
                                <w:p w14:paraId="73CE7F93" w14:textId="6F12A0E0" w:rsidR="00AD7F10" w:rsidRPr="00DB1B87" w:rsidRDefault="00AD7F10" w:rsidP="00AD7F10">
                                  <w:pPr>
                                    <w:rPr>
                                      <w:rFonts w:ascii="BIZ UDPゴシック" w:eastAsia="BIZ UDPゴシック" w:hAnsi="BIZ UDPゴシック"/>
                                      <w:color w:val="FF0000"/>
                                      <w:sz w:val="18"/>
                                      <w:szCs w:val="21"/>
                                    </w:rPr>
                                  </w:pPr>
                                  <w:r w:rsidRPr="00DB1B87">
                                    <w:rPr>
                                      <w:rFonts w:ascii="BIZ UDPゴシック" w:eastAsia="BIZ UDPゴシック" w:hAnsi="BIZ UDPゴシック"/>
                                      <w:color w:val="FF0000"/>
                                      <w:sz w:val="18"/>
                                      <w:szCs w:val="21"/>
                                    </w:rPr>
                                    <w:t xml:space="preserve">〇   </w:t>
                                  </w:r>
                                  <w:r w:rsidR="00281BA2">
                                    <w:rPr>
                                      <w:rFonts w:ascii="BIZ UDPゴシック" w:eastAsia="BIZ UDPゴシック" w:hAnsi="BIZ UDPゴシック" w:hint="eastAsia"/>
                                      <w:color w:val="FF0000"/>
                                      <w:sz w:val="18"/>
                                      <w:szCs w:val="21"/>
                                    </w:rPr>
                                    <w:t>7</w:t>
                                  </w:r>
                                  <w:r w:rsidRPr="00DB1B87">
                                    <w:rPr>
                                      <w:rFonts w:ascii="BIZ UDPゴシック" w:eastAsia="BIZ UDPゴシック" w:hAnsi="BIZ UDPゴシック"/>
                                      <w:color w:val="FF0000"/>
                                      <w:sz w:val="18"/>
                                      <w:szCs w:val="21"/>
                                    </w:rPr>
                                    <w:t xml:space="preserve">  </w:t>
                                  </w:r>
                                  <w:r w:rsidR="0045725B">
                                    <w:rPr>
                                      <w:rFonts w:ascii="BIZ UDPゴシック" w:eastAsia="BIZ UDPゴシック" w:hAnsi="BIZ UDPゴシック"/>
                                      <w:color w:val="FF0000"/>
                                      <w:sz w:val="18"/>
                                      <w:szCs w:val="21"/>
                                    </w:rPr>
                                    <w:t>10</w:t>
                                  </w:r>
                                  <w:r w:rsidRPr="00DB1B87">
                                    <w:rPr>
                                      <w:rFonts w:ascii="BIZ UDPゴシック" w:eastAsia="BIZ UDPゴシック" w:hAnsi="BIZ UDPゴシック"/>
                                      <w:color w:val="FF0000"/>
                                      <w:sz w:val="18"/>
                                      <w:szCs w:val="21"/>
                                    </w:rPr>
                                    <w:t xml:space="preserve"> </w:t>
                                  </w:r>
                                  <w:r w:rsidR="0045725B">
                                    <w:rPr>
                                      <w:rFonts w:ascii="BIZ UDPゴシック" w:eastAsia="BIZ UDPゴシック" w:hAnsi="BIZ UDPゴシック"/>
                                      <w:color w:val="FF0000"/>
                                      <w:sz w:val="18"/>
                                      <w:szCs w:val="21"/>
                                    </w:rPr>
                                    <w:t>1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347" w:type="dxa"/>
                  <w:shd w:val="clear" w:color="auto" w:fill="auto"/>
                </w:tcPr>
                <w:p w14:paraId="67356FEC" w14:textId="77777777" w:rsidR="00B3429F" w:rsidRPr="0022102B" w:rsidRDefault="0047375B" w:rsidP="00E95106">
                  <w:pPr>
                    <w:spacing w:beforeLines="10" w:before="30" w:line="220" w:lineRule="exact"/>
                    <w:jc w:val="left"/>
                    <w:rPr>
                      <w:rFonts w:ascii="ＭＳ 明朝" w:hAnsi="ＭＳ 明朝"/>
                      <w:b/>
                      <w:bCs/>
                      <w:color w:val="000000"/>
                      <w:kern w:val="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</w:rPr>
                    <w:t>就職日</w:t>
                  </w:r>
                </w:p>
                <w:p w14:paraId="51079DA6" w14:textId="45083711" w:rsidR="00AD7F10" w:rsidRPr="0022102B" w:rsidRDefault="0047375B" w:rsidP="00E95106">
                  <w:pPr>
                    <w:spacing w:before="10" w:line="220" w:lineRule="exact"/>
                    <w:ind w:firstLineChars="200" w:firstLine="422"/>
                    <w:jc w:val="left"/>
                    <w:rPr>
                      <w:rFonts w:ascii="ＭＳ 明朝" w:hAnsi="ＭＳ 明朝"/>
                      <w:b/>
                      <w:bCs/>
                      <w:color w:val="000000"/>
                      <w:kern w:val="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  <w:u w:val="single"/>
                    </w:rPr>
                    <w:t xml:space="preserve">　</w:t>
                  </w:r>
                  <w:permStart w:id="380140993" w:edGrp="everyone"/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  <w:u w:val="single"/>
                    </w:rPr>
                    <w:t xml:space="preserve">　　</w:t>
                  </w:r>
                  <w:permEnd w:id="380140993"/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  <w:u w:val="single"/>
                    </w:rPr>
                    <w:t>年</w:t>
                  </w:r>
                  <w:permStart w:id="1352559244" w:edGrp="everyone"/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  <w:u w:val="single"/>
                    </w:rPr>
                    <w:t xml:space="preserve">　　　</w:t>
                  </w:r>
                  <w:permEnd w:id="1352559244"/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  <w:u w:val="single"/>
                    </w:rPr>
                    <w:t>月</w:t>
                  </w:r>
                  <w:permStart w:id="1227446859" w:edGrp="everyone"/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  <w:u w:val="single"/>
                    </w:rPr>
                    <w:t xml:space="preserve">　　　</w:t>
                  </w:r>
                  <w:permEnd w:id="1227446859"/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  <w:u w:val="single"/>
                    </w:rPr>
                    <w:t>日</w:t>
                  </w:r>
                </w:p>
                <w:p w14:paraId="712C80C9" w14:textId="491ABDFF" w:rsidR="00AD7F10" w:rsidRPr="0022102B" w:rsidRDefault="0047375B" w:rsidP="00E95106">
                  <w:pPr>
                    <w:spacing w:before="10" w:line="220" w:lineRule="exact"/>
                    <w:jc w:val="left"/>
                    <w:rPr>
                      <w:rFonts w:ascii="ＭＳ 明朝" w:hAnsi="ＭＳ 明朝"/>
                      <w:color w:val="000000"/>
                      <w:kern w:val="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color w:val="000000"/>
                      <w:kern w:val="0"/>
                      <w:szCs w:val="21"/>
                    </w:rPr>
                    <w:t>※様式２－１を提出</w:t>
                  </w:r>
                </w:p>
              </w:tc>
            </w:tr>
            <w:tr w:rsidR="00AD7F10" w:rsidRPr="0022102B" w14:paraId="1D7E0F75" w14:textId="77777777" w:rsidTr="00E95106">
              <w:trPr>
                <w:trHeight w:val="964"/>
              </w:trPr>
              <w:tc>
                <w:tcPr>
                  <w:tcW w:w="1295" w:type="dxa"/>
                  <w:vMerge/>
                  <w:shd w:val="clear" w:color="auto" w:fill="auto"/>
                </w:tcPr>
                <w:p w14:paraId="14013F88" w14:textId="77777777" w:rsidR="00AD7F10" w:rsidRPr="0022102B" w:rsidRDefault="00AD7F10" w:rsidP="00E95106">
                  <w:pPr>
                    <w:spacing w:line="380" w:lineRule="exact"/>
                    <w:ind w:rightChars="458" w:right="962"/>
                    <w:rPr>
                      <w:rFonts w:ascii="ＭＳ 明朝" w:hAnsi="ＭＳ 明朝"/>
                      <w:color w:val="000000"/>
                      <w:szCs w:val="21"/>
                    </w:rPr>
                  </w:pPr>
                </w:p>
              </w:tc>
              <w:tc>
                <w:tcPr>
                  <w:tcW w:w="2304" w:type="dxa"/>
                  <w:shd w:val="clear" w:color="auto" w:fill="auto"/>
                </w:tcPr>
                <w:p w14:paraId="0EEEF09E" w14:textId="26E692BA" w:rsidR="00AD7F10" w:rsidRPr="0022102B" w:rsidRDefault="0047375B" w:rsidP="00E95106">
                  <w:pPr>
                    <w:pStyle w:val="af2"/>
                    <w:numPr>
                      <w:ilvl w:val="0"/>
                      <w:numId w:val="10"/>
                    </w:numPr>
                    <w:ind w:leftChars="0"/>
                    <w:jc w:val="left"/>
                    <w:rPr>
                      <w:rFonts w:ascii="ＭＳ 明朝" w:hAnsi="ＭＳ 明朝"/>
                      <w:color w:val="00000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color w:val="000000"/>
                      <w:szCs w:val="21"/>
                    </w:rPr>
                    <w:t>退職の記載がある</w:t>
                  </w:r>
                </w:p>
              </w:tc>
              <w:sdt>
                <w:sdtPr>
                  <w:rPr>
                    <w:rFonts w:ascii="ＭＳ 明朝" w:hAnsi="ＭＳ 明朝" w:hint="eastAsia"/>
                    <w:color w:val="000000"/>
                    <w:szCs w:val="21"/>
                  </w:rPr>
                  <w:id w:val="-1063247013"/>
                  <w14:checkbox>
                    <w14:checked w14:val="0"/>
                    <w14:checkedState w14:val="2611" w14:font="ＭＳ Ｐゴシック"/>
                    <w14:uncheckedState w14:val="2610" w14:font="ＭＳ ゴシック"/>
                  </w14:checkbox>
                </w:sdtPr>
                <w:sdtEndPr/>
                <w:sdtContent>
                  <w:tc>
                    <w:tcPr>
                      <w:tcW w:w="444" w:type="dxa"/>
                    </w:tcPr>
                    <w:p w14:paraId="7F919751" w14:textId="301A3362" w:rsidR="00AD7F10" w:rsidRPr="0022102B" w:rsidRDefault="00C266B5" w:rsidP="00E95106">
                      <w:pPr>
                        <w:jc w:val="left"/>
                        <w:rPr>
                          <w:rFonts w:ascii="ＭＳ 明朝" w:hAnsi="ＭＳ 明朝"/>
                          <w:noProof/>
                          <w:color w:val="000000"/>
                          <w:kern w:val="0"/>
                          <w:szCs w:val="21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color w:val="000000"/>
                          <w:szCs w:val="21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1536" w:type="dxa"/>
                </w:tcPr>
                <w:p w14:paraId="0F66E7EE" w14:textId="77777777" w:rsidR="00AD7F10" w:rsidRPr="0022102B" w:rsidRDefault="00AD7F10" w:rsidP="00E95106">
                  <w:pPr>
                    <w:spacing w:before="10" w:line="220" w:lineRule="exact"/>
                    <w:ind w:rightChars="-350" w:right="-735"/>
                    <w:jc w:val="left"/>
                    <w:rPr>
                      <w:rFonts w:ascii="ＭＳ 明朝" w:hAnsi="ＭＳ 明朝"/>
                      <w:color w:val="000000"/>
                      <w:kern w:val="0"/>
                      <w:szCs w:val="21"/>
                    </w:rPr>
                  </w:pPr>
                  <w:r w:rsidRPr="0022102B">
                    <w:rPr>
                      <w:rFonts w:ascii="ＭＳ 明朝" w:hAnsi="ＭＳ 明朝"/>
                      <w:noProof/>
                      <w:color w:val="000000"/>
                      <w:kern w:val="0"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6672" behindDoc="0" locked="0" layoutInCell="1" allowOverlap="1" wp14:anchorId="2946A99E" wp14:editId="0D2F8F1A">
                            <wp:simplePos x="0" y="0"/>
                            <wp:positionH relativeFrom="column">
                              <wp:posOffset>70485</wp:posOffset>
                            </wp:positionH>
                            <wp:positionV relativeFrom="paragraph">
                              <wp:posOffset>165735</wp:posOffset>
                            </wp:positionV>
                            <wp:extent cx="1095375" cy="276225"/>
                            <wp:effectExtent l="0" t="0" r="0" b="0"/>
                            <wp:wrapNone/>
                            <wp:docPr id="7" name="テキスト ボックス 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095375" cy="2762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4011A0B" w14:textId="739E6BF0" w:rsidR="00AD7F10" w:rsidRPr="00DB1B87" w:rsidRDefault="00AD7F10" w:rsidP="00AD7F10">
                                        <w:pPr>
                                          <w:rPr>
                                            <w:rFonts w:ascii="BIZ UDPゴシック" w:eastAsia="BIZ UDPゴシック" w:hAnsi="BIZ UDPゴシック"/>
                                            <w:color w:val="FF0000"/>
                                            <w:sz w:val="14"/>
                                            <w:szCs w:val="18"/>
                                          </w:rPr>
                                        </w:pPr>
                                        <w:r w:rsidRPr="00DB1B87">
                                          <w:rPr>
                                            <w:rFonts w:ascii="BIZ UDPゴシック" w:eastAsia="BIZ UDPゴシック" w:hAnsi="BIZ UDPゴシック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  <w:t>〇</w:t>
                                        </w:r>
                                        <w:r>
                                          <w:rPr>
                                            <w:rFonts w:ascii="BIZ UDPゴシック" w:eastAsia="BIZ UDPゴシック" w:hAnsi="BIZ UDPゴシック" w:hint="eastAsia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 w:rsidR="00281BA2">
                                          <w:rPr>
                                            <w:rFonts w:ascii="BIZ UDPゴシック" w:eastAsia="BIZ UDPゴシック" w:hAnsi="BIZ UDPゴシック" w:hint="eastAsia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  <w:t>7</w:t>
                                        </w:r>
                                        <w:r>
                                          <w:rPr>
                                            <w:rFonts w:ascii="BIZ UDPゴシック" w:eastAsia="BIZ UDPゴシック" w:hAnsi="BIZ UDPゴシック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  <w:t xml:space="preserve">  </w:t>
                                        </w:r>
                                        <w:r w:rsidRPr="00DB1B87">
                                          <w:rPr>
                                            <w:rFonts w:ascii="BIZ UDPゴシック" w:eastAsia="BIZ UDPゴシック" w:hAnsi="BIZ UDPゴシック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  <w:t>9</w:t>
                                        </w:r>
                                        <w:r>
                                          <w:rPr>
                                            <w:rFonts w:ascii="BIZ UDPゴシック" w:eastAsia="BIZ UDPゴシック" w:hAnsi="BIZ UDPゴシック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  <w:t xml:space="preserve"> </w:t>
                                        </w:r>
                                        <w:r w:rsidRPr="00DB1B87">
                                          <w:rPr>
                                            <w:rFonts w:ascii="BIZ UDPゴシック" w:eastAsia="BIZ UDPゴシック" w:hAnsi="BIZ UDPゴシック"/>
                                            <w:color w:val="FF0000"/>
                                            <w:sz w:val="18"/>
                                            <w:szCs w:val="21"/>
                                          </w:rPr>
                                          <w:t>30</w:t>
                                        </w:r>
                                      </w:p>
                                      <w:p w14:paraId="49510AB6" w14:textId="77777777" w:rsidR="00AD7F10" w:rsidRDefault="00AD7F10" w:rsidP="00AD7F10"/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2946A99E" id="テキスト ボックス 7" o:spid="_x0000_s1035" type="#_x0000_t202" style="position:absolute;margin-left:5.55pt;margin-top:13.05pt;width:86.25pt;height:21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" filled="f" stroked="f" strokeweight=".5pt">
                            <v:textbox>
                              <w:txbxContent>
                                <w:p w14:paraId="54011A0B" w14:textId="739E6BF0" w:rsidR="00AD7F10" w:rsidRPr="00DB1B87" w:rsidRDefault="00AD7F10" w:rsidP="00AD7F10">
                                  <w:pPr>
                                    <w:rPr>
                                      <w:rFonts w:ascii="BIZ UDPゴシック" w:eastAsia="BIZ UDPゴシック" w:hAnsi="BIZ UDPゴシック"/>
                                      <w:color w:val="FF0000"/>
                                      <w:sz w:val="14"/>
                                      <w:szCs w:val="18"/>
                                    </w:rPr>
                                  </w:pPr>
                                  <w:r w:rsidRPr="00DB1B87">
                                    <w:rPr>
                                      <w:rFonts w:ascii="BIZ UDPゴシック" w:eastAsia="BIZ UDPゴシック" w:hAnsi="BIZ UDPゴシック"/>
                                      <w:color w:val="FF0000"/>
                                      <w:sz w:val="18"/>
                                      <w:szCs w:val="21"/>
                                    </w:rPr>
                                    <w:t>〇</w:t>
                                  </w:r>
                                  <w:r>
                                    <w:rPr>
                                      <w:rFonts w:ascii="BIZ UDPゴシック" w:eastAsia="BIZ UDPゴシック" w:hAnsi="BIZ UDPゴシック" w:hint="eastAsia"/>
                                      <w:color w:val="FF0000"/>
                                      <w:sz w:val="18"/>
                                      <w:szCs w:val="21"/>
                                    </w:rPr>
                                    <w:t xml:space="preserve"> </w:t>
                                  </w:r>
                                  <w:r w:rsidR="00281BA2">
                                    <w:rPr>
                                      <w:rFonts w:ascii="BIZ UDPゴシック" w:eastAsia="BIZ UDPゴシック" w:hAnsi="BIZ UDPゴシック" w:hint="eastAsia"/>
                                      <w:color w:val="FF0000"/>
                                      <w:sz w:val="18"/>
                                      <w:szCs w:val="21"/>
                                    </w:rPr>
                                    <w:t>7</w:t>
                                  </w:r>
                                  <w:r>
                                    <w:rPr>
                                      <w:rFonts w:ascii="BIZ UDPゴシック" w:eastAsia="BIZ UDPゴシック" w:hAnsi="BIZ UDPゴシック"/>
                                      <w:color w:val="FF0000"/>
                                      <w:sz w:val="18"/>
                                      <w:szCs w:val="21"/>
                                    </w:rPr>
                                    <w:t xml:space="preserve">  </w:t>
                                  </w:r>
                                  <w:r w:rsidRPr="00DB1B87">
                                    <w:rPr>
                                      <w:rFonts w:ascii="BIZ UDPゴシック" w:eastAsia="BIZ UDPゴシック" w:hAnsi="BIZ UDPゴシック"/>
                                      <w:color w:val="FF0000"/>
                                      <w:sz w:val="18"/>
                                      <w:szCs w:val="21"/>
                                    </w:rPr>
                                    <w:t>9</w:t>
                                  </w:r>
                                  <w:r>
                                    <w:rPr>
                                      <w:rFonts w:ascii="BIZ UDPゴシック" w:eastAsia="BIZ UDPゴシック" w:hAnsi="BIZ UDPゴシック"/>
                                      <w:color w:val="FF0000"/>
                                      <w:sz w:val="18"/>
                                      <w:szCs w:val="21"/>
                                    </w:rPr>
                                    <w:t xml:space="preserve"> </w:t>
                                  </w:r>
                                  <w:r w:rsidRPr="00DB1B87">
                                    <w:rPr>
                                      <w:rFonts w:ascii="BIZ UDPゴシック" w:eastAsia="BIZ UDPゴシック" w:hAnsi="BIZ UDPゴシック"/>
                                      <w:color w:val="FF0000"/>
                                      <w:sz w:val="18"/>
                                      <w:szCs w:val="21"/>
                                    </w:rPr>
                                    <w:t>30</w:t>
                                  </w:r>
                                </w:p>
                                <w:p w14:paraId="49510AB6" w14:textId="77777777" w:rsidR="00AD7F10" w:rsidRDefault="00AD7F10" w:rsidP="00AD7F10"/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22102B">
                    <w:rPr>
                      <w:rFonts w:ascii="ＭＳ 明朝" w:hAnsi="ＭＳ 明朝" w:hint="eastAsia"/>
                      <w:noProof/>
                      <w:color w:val="000000"/>
                      <w:szCs w:val="21"/>
                    </w:rPr>
                    <w:drawing>
                      <wp:anchor distT="0" distB="0" distL="114300" distR="114300" simplePos="0" relativeHeight="251675648" behindDoc="0" locked="0" layoutInCell="1" allowOverlap="1" wp14:anchorId="0AEFF101" wp14:editId="51314947">
                        <wp:simplePos x="0" y="0"/>
                        <wp:positionH relativeFrom="column">
                          <wp:posOffset>-34290</wp:posOffset>
                        </wp:positionH>
                        <wp:positionV relativeFrom="paragraph">
                          <wp:posOffset>3810</wp:posOffset>
                        </wp:positionV>
                        <wp:extent cx="876300" cy="409575"/>
                        <wp:effectExtent l="0" t="0" r="0" b="9525"/>
                        <wp:wrapNone/>
                        <wp:docPr id="38" name="図 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8" name="図 3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6300" cy="4095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22102B">
                    <w:rPr>
                      <w:rFonts w:ascii="ＭＳ 明朝" w:hAnsi="ＭＳ 明朝"/>
                      <w:noProof/>
                      <w:color w:val="000000"/>
                      <w:kern w:val="0"/>
                      <w:szCs w:val="21"/>
                    </w:rPr>
                    <w:drawing>
                      <wp:inline distT="0" distB="0" distL="0" distR="0" wp14:anchorId="60A9FFEC" wp14:editId="74CBF791">
                        <wp:extent cx="838200" cy="276225"/>
                        <wp:effectExtent l="0" t="0" r="0" b="0"/>
                        <wp:docPr id="6" name="図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8200" cy="2762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347" w:type="dxa"/>
                  <w:shd w:val="clear" w:color="auto" w:fill="auto"/>
                </w:tcPr>
                <w:p w14:paraId="44A19907" w14:textId="77777777" w:rsidR="00B3429F" w:rsidRPr="0022102B" w:rsidRDefault="0047375B" w:rsidP="00E95106">
                  <w:pPr>
                    <w:spacing w:beforeLines="10" w:before="30" w:line="220" w:lineRule="exact"/>
                    <w:jc w:val="left"/>
                    <w:rPr>
                      <w:rFonts w:ascii="ＭＳ 明朝" w:hAnsi="ＭＳ 明朝"/>
                      <w:b/>
                      <w:bCs/>
                      <w:color w:val="000000"/>
                      <w:kern w:val="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</w:rPr>
                    <w:t>退職日</w:t>
                  </w:r>
                </w:p>
                <w:p w14:paraId="1F34CF99" w14:textId="7615FD41" w:rsidR="002514E3" w:rsidRPr="0022102B" w:rsidRDefault="0047375B" w:rsidP="00E95106">
                  <w:pPr>
                    <w:spacing w:beforeLines="10" w:before="30" w:line="220" w:lineRule="exact"/>
                    <w:ind w:firstLineChars="200" w:firstLine="422"/>
                    <w:jc w:val="left"/>
                    <w:rPr>
                      <w:rFonts w:ascii="ＭＳ 明朝" w:hAnsi="ＭＳ 明朝"/>
                      <w:b/>
                      <w:bCs/>
                      <w:color w:val="000000"/>
                      <w:kern w:val="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  <w:u w:val="single"/>
                    </w:rPr>
                    <w:t xml:space="preserve">　</w:t>
                  </w:r>
                  <w:permStart w:id="641494514" w:edGrp="everyone"/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  <w:u w:val="single"/>
                    </w:rPr>
                    <w:t xml:space="preserve">　　</w:t>
                  </w:r>
                  <w:permEnd w:id="641494514"/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  <w:u w:val="single"/>
                    </w:rPr>
                    <w:t>年</w:t>
                  </w:r>
                  <w:permStart w:id="118950044" w:edGrp="everyone"/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  <w:u w:val="single"/>
                    </w:rPr>
                    <w:t xml:space="preserve">　　　</w:t>
                  </w:r>
                  <w:permEnd w:id="118950044"/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  <w:u w:val="single"/>
                    </w:rPr>
                    <w:t>月</w:t>
                  </w:r>
                  <w:permStart w:id="214192099" w:edGrp="everyone"/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  <w:u w:val="single"/>
                    </w:rPr>
                    <w:t xml:space="preserve">　　　</w:t>
                  </w:r>
                  <w:permEnd w:id="214192099"/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  <w:u w:val="single"/>
                    </w:rPr>
                    <w:t>日</w:t>
                  </w:r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</w:rPr>
                    <w:t xml:space="preserve">　　　退職後、</w:t>
                  </w:r>
                </w:p>
                <w:p w14:paraId="2F07D6EF" w14:textId="09443DE0" w:rsidR="002514E3" w:rsidRPr="0022102B" w:rsidRDefault="0047375B" w:rsidP="00E95106">
                  <w:pPr>
                    <w:spacing w:beforeLines="10" w:before="30" w:line="220" w:lineRule="exact"/>
                    <w:jc w:val="left"/>
                    <w:rPr>
                      <w:rFonts w:ascii="ＭＳ 明朝" w:hAnsi="ＭＳ 明朝"/>
                      <w:b/>
                      <w:bCs/>
                      <w:color w:val="000000"/>
                      <w:kern w:val="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</w:rPr>
                    <w:t>無職・転職・その他（</w:t>
                  </w:r>
                  <w:permStart w:id="1937387375" w:edGrp="everyone"/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</w:rPr>
                    <w:t xml:space="preserve">　　　</w:t>
                  </w:r>
                  <w:permEnd w:id="1937387375"/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</w:rPr>
                    <w:t>）</w:t>
                  </w:r>
                </w:p>
                <w:p w14:paraId="1177016B" w14:textId="55CE1719" w:rsidR="002514E3" w:rsidRPr="0022102B" w:rsidRDefault="0047375B" w:rsidP="00E95106">
                  <w:pPr>
                    <w:spacing w:beforeLines="10" w:before="30" w:line="220" w:lineRule="exact"/>
                    <w:jc w:val="left"/>
                    <w:rPr>
                      <w:rFonts w:ascii="ＭＳ 明朝" w:hAnsi="ＭＳ 明朝"/>
                      <w:b/>
                      <w:bCs/>
                      <w:color w:val="000000"/>
                      <w:kern w:val="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color w:val="000000"/>
                      <w:kern w:val="0"/>
                      <w:szCs w:val="21"/>
                    </w:rPr>
                    <w:t>※様式４、様式２－１を提出</w:t>
                  </w:r>
                </w:p>
              </w:tc>
            </w:tr>
            <w:tr w:rsidR="00AD7F10" w:rsidRPr="0022102B" w14:paraId="60FB1E61" w14:textId="77777777" w:rsidTr="00E95106">
              <w:trPr>
                <w:trHeight w:val="964"/>
              </w:trPr>
              <w:tc>
                <w:tcPr>
                  <w:tcW w:w="1295" w:type="dxa"/>
                  <w:vMerge/>
                  <w:shd w:val="clear" w:color="auto" w:fill="auto"/>
                </w:tcPr>
                <w:p w14:paraId="0823CE14" w14:textId="77777777" w:rsidR="00AD7F10" w:rsidRPr="0022102B" w:rsidRDefault="00AD7F10" w:rsidP="00E95106">
                  <w:pPr>
                    <w:spacing w:line="380" w:lineRule="exact"/>
                    <w:ind w:rightChars="458" w:right="962"/>
                    <w:rPr>
                      <w:rFonts w:ascii="ＭＳ 明朝" w:hAnsi="ＭＳ 明朝"/>
                      <w:color w:val="000000"/>
                      <w:szCs w:val="21"/>
                    </w:rPr>
                  </w:pPr>
                </w:p>
              </w:tc>
              <w:tc>
                <w:tcPr>
                  <w:tcW w:w="2304" w:type="dxa"/>
                  <w:shd w:val="clear" w:color="auto" w:fill="auto"/>
                </w:tcPr>
                <w:p w14:paraId="4A72E793" w14:textId="7F5A8B36" w:rsidR="00AD7F10" w:rsidRPr="0022102B" w:rsidRDefault="0047375B" w:rsidP="00E95106">
                  <w:pPr>
                    <w:pStyle w:val="af2"/>
                    <w:numPr>
                      <w:ilvl w:val="0"/>
                      <w:numId w:val="10"/>
                    </w:numPr>
                    <w:ind w:leftChars="0"/>
                    <w:jc w:val="left"/>
                    <w:rPr>
                      <w:rFonts w:ascii="ＭＳ 明朝" w:hAnsi="ＭＳ 明朝"/>
                      <w:color w:val="00000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color w:val="000000"/>
                      <w:szCs w:val="21"/>
                    </w:rPr>
                    <w:t>記載はないが再雇用された</w:t>
                  </w:r>
                </w:p>
              </w:tc>
              <w:sdt>
                <w:sdtPr>
                  <w:rPr>
                    <w:rFonts w:ascii="ＭＳ 明朝" w:hAnsi="ＭＳ 明朝" w:hint="eastAsia"/>
                    <w:color w:val="000000"/>
                    <w:szCs w:val="21"/>
                  </w:rPr>
                  <w:id w:val="-1047143203"/>
                  <w14:checkbox>
                    <w14:checked w14:val="0"/>
                    <w14:checkedState w14:val="2611" w14:font="ＭＳ Ｐゴシック"/>
                    <w14:uncheckedState w14:val="2610" w14:font="ＭＳ ゴシック"/>
                  </w14:checkbox>
                </w:sdtPr>
                <w:sdtEndPr/>
                <w:sdtContent>
                  <w:tc>
                    <w:tcPr>
                      <w:tcW w:w="444" w:type="dxa"/>
                    </w:tcPr>
                    <w:p w14:paraId="352AC2A7" w14:textId="0D4A8A5F" w:rsidR="00AD7F10" w:rsidRPr="0022102B" w:rsidRDefault="002943C0" w:rsidP="00E95106">
                      <w:pPr>
                        <w:jc w:val="left"/>
                        <w:rPr>
                          <w:rFonts w:ascii="ＭＳ 明朝" w:hAnsi="ＭＳ 明朝"/>
                          <w:noProof/>
                          <w:color w:val="000000"/>
                          <w:szCs w:val="21"/>
                        </w:rPr>
                      </w:pPr>
                      <w:r w:rsidRPr="0022102B">
                        <w:rPr>
                          <w:rFonts w:ascii="ＭＳ 明朝" w:hAnsi="ＭＳ 明朝" w:hint="eastAsia"/>
                          <w:color w:val="000000"/>
                          <w:szCs w:val="21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1536" w:type="dxa"/>
                </w:tcPr>
                <w:p w14:paraId="447A48C0" w14:textId="77777777" w:rsidR="00AD7F10" w:rsidRPr="0022102B" w:rsidRDefault="00AD7F10" w:rsidP="00E95106">
                  <w:pPr>
                    <w:spacing w:before="10" w:line="220" w:lineRule="exact"/>
                    <w:ind w:rightChars="-350" w:right="-735"/>
                    <w:jc w:val="left"/>
                    <w:rPr>
                      <w:rFonts w:ascii="ＭＳ 明朝" w:hAnsi="ＭＳ 明朝"/>
                      <w:color w:val="000000"/>
                      <w:kern w:val="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noProof/>
                      <w:color w:val="000000"/>
                      <w:szCs w:val="21"/>
                    </w:rPr>
                    <w:drawing>
                      <wp:anchor distT="0" distB="0" distL="114300" distR="114300" simplePos="0" relativeHeight="251677696" behindDoc="0" locked="0" layoutInCell="1" allowOverlap="1" wp14:anchorId="4FE57906" wp14:editId="63B462C4">
                        <wp:simplePos x="0" y="0"/>
                        <wp:positionH relativeFrom="column">
                          <wp:posOffset>-2393</wp:posOffset>
                        </wp:positionH>
                        <wp:positionV relativeFrom="paragraph">
                          <wp:posOffset>114596</wp:posOffset>
                        </wp:positionV>
                        <wp:extent cx="876300" cy="409575"/>
                        <wp:effectExtent l="0" t="0" r="0" b="9525"/>
                        <wp:wrapNone/>
                        <wp:docPr id="35" name="図 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5" name="図 3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6300" cy="4095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3347" w:type="dxa"/>
                  <w:shd w:val="clear" w:color="auto" w:fill="auto"/>
                </w:tcPr>
                <w:p w14:paraId="0EA9BC46" w14:textId="77777777" w:rsidR="00B3429F" w:rsidRPr="0022102B" w:rsidRDefault="0047375B" w:rsidP="00E95106">
                  <w:pPr>
                    <w:spacing w:beforeLines="10" w:before="30" w:line="220" w:lineRule="exact"/>
                    <w:jc w:val="left"/>
                    <w:rPr>
                      <w:rFonts w:ascii="ＭＳ 明朝" w:hAnsi="ＭＳ 明朝"/>
                      <w:b/>
                      <w:bCs/>
                      <w:color w:val="000000"/>
                      <w:kern w:val="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</w:rPr>
                    <w:t>再雇用年月日</w:t>
                  </w:r>
                  <w:r w:rsidR="00B3429F"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</w:rPr>
                    <w:t xml:space="preserve">　</w:t>
                  </w:r>
                </w:p>
                <w:p w14:paraId="2245BD8D" w14:textId="7C1664D9" w:rsidR="00AD7F10" w:rsidRPr="0022102B" w:rsidRDefault="00B3429F" w:rsidP="00E95106">
                  <w:pPr>
                    <w:spacing w:beforeLines="10" w:before="30" w:line="220" w:lineRule="exact"/>
                    <w:ind w:firstLineChars="300" w:firstLine="632"/>
                    <w:jc w:val="left"/>
                    <w:rPr>
                      <w:rFonts w:ascii="ＭＳ 明朝" w:hAnsi="ＭＳ 明朝"/>
                      <w:b/>
                      <w:bCs/>
                      <w:color w:val="000000"/>
                      <w:kern w:val="0"/>
                      <w:szCs w:val="21"/>
                      <w:u w:val="single"/>
                    </w:rPr>
                  </w:pPr>
                  <w:permStart w:id="484710882" w:edGrp="everyone"/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  <w:u w:val="single"/>
                    </w:rPr>
                    <w:t xml:space="preserve">　　　</w:t>
                  </w:r>
                  <w:permEnd w:id="484710882"/>
                  <w:r w:rsidR="0047375B"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  <w:u w:val="single"/>
                    </w:rPr>
                    <w:t>年</w:t>
                  </w:r>
                  <w:permStart w:id="1083390914" w:edGrp="everyone"/>
                  <w:r w:rsidR="0047375B"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  <w:u w:val="single"/>
                    </w:rPr>
                    <w:t xml:space="preserve">　　</w:t>
                  </w:r>
                  <w:permEnd w:id="1083390914"/>
                  <w:r w:rsidR="0047375B"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  <w:u w:val="single"/>
                    </w:rPr>
                    <w:t>月</w:t>
                  </w:r>
                  <w:permStart w:id="1768031024" w:edGrp="everyone"/>
                  <w:r w:rsidR="0047375B"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  <w:u w:val="single"/>
                    </w:rPr>
                    <w:t xml:space="preserve">　　　</w:t>
                  </w:r>
                  <w:permEnd w:id="1768031024"/>
                  <w:r w:rsidR="0047375B"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  <w:u w:val="single"/>
                    </w:rPr>
                    <w:t>日</w:t>
                  </w:r>
                </w:p>
                <w:p w14:paraId="66C65015" w14:textId="0227CCFA" w:rsidR="00AD7F10" w:rsidRPr="0022102B" w:rsidRDefault="0047375B" w:rsidP="00E95106">
                  <w:pPr>
                    <w:spacing w:beforeLines="10" w:before="30" w:line="220" w:lineRule="exact"/>
                    <w:ind w:left="120" w:hangingChars="57" w:hanging="120"/>
                    <w:jc w:val="left"/>
                    <w:rPr>
                      <w:rFonts w:ascii="ＭＳ 明朝" w:hAnsi="ＭＳ 明朝"/>
                      <w:color w:val="00000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color w:val="000000"/>
                      <w:szCs w:val="21"/>
                    </w:rPr>
                    <w:t>※年収が変わる場合は様式２－１等を提出してください。</w:t>
                  </w:r>
                </w:p>
              </w:tc>
            </w:tr>
            <w:tr w:rsidR="00AD7F10" w:rsidRPr="0022102B" w14:paraId="01AE1AC2" w14:textId="77777777" w:rsidTr="00E95106">
              <w:trPr>
                <w:trHeight w:val="964"/>
              </w:trPr>
              <w:tc>
                <w:tcPr>
                  <w:tcW w:w="1295" w:type="dxa"/>
                  <w:vMerge/>
                  <w:shd w:val="clear" w:color="auto" w:fill="auto"/>
                </w:tcPr>
                <w:p w14:paraId="1CC94688" w14:textId="77777777" w:rsidR="00AD7F10" w:rsidRPr="0022102B" w:rsidRDefault="00AD7F10" w:rsidP="00E95106">
                  <w:pPr>
                    <w:spacing w:line="380" w:lineRule="exact"/>
                    <w:ind w:rightChars="458" w:right="962"/>
                    <w:rPr>
                      <w:rFonts w:ascii="ＭＳ 明朝" w:hAnsi="ＭＳ 明朝"/>
                      <w:color w:val="000000"/>
                      <w:szCs w:val="21"/>
                    </w:rPr>
                  </w:pPr>
                </w:p>
              </w:tc>
              <w:tc>
                <w:tcPr>
                  <w:tcW w:w="2304" w:type="dxa"/>
                  <w:shd w:val="clear" w:color="auto" w:fill="auto"/>
                </w:tcPr>
                <w:p w14:paraId="70A39A55" w14:textId="508B283E" w:rsidR="00AD7F10" w:rsidRPr="0022102B" w:rsidRDefault="0047375B" w:rsidP="00E95106">
                  <w:pPr>
                    <w:pStyle w:val="af2"/>
                    <w:numPr>
                      <w:ilvl w:val="0"/>
                      <w:numId w:val="10"/>
                    </w:numPr>
                    <w:ind w:leftChars="0"/>
                    <w:jc w:val="left"/>
                    <w:rPr>
                      <w:rFonts w:ascii="ＭＳ 明朝" w:hAnsi="ＭＳ 明朝"/>
                      <w:color w:val="00000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color w:val="000000"/>
                      <w:szCs w:val="21"/>
                    </w:rPr>
                    <w:t>記載はあるが源泉徴収票に記載の年収は変わらない</w:t>
                  </w:r>
                </w:p>
              </w:tc>
              <w:sdt>
                <w:sdtPr>
                  <w:rPr>
                    <w:rFonts w:ascii="ＭＳ 明朝" w:hAnsi="ＭＳ 明朝" w:hint="eastAsia"/>
                    <w:color w:val="000000"/>
                    <w:szCs w:val="21"/>
                  </w:rPr>
                  <w:id w:val="1884748784"/>
                  <w14:checkbox>
                    <w14:checked w14:val="0"/>
                    <w14:checkedState w14:val="2611" w14:font="ＭＳ Ｐゴシック"/>
                    <w14:uncheckedState w14:val="2610" w14:font="ＭＳ ゴシック"/>
                  </w14:checkbox>
                </w:sdtPr>
                <w:sdtEndPr/>
                <w:sdtContent>
                  <w:tc>
                    <w:tcPr>
                      <w:tcW w:w="444" w:type="dxa"/>
                    </w:tcPr>
                    <w:p w14:paraId="4F64A14B" w14:textId="2E5DA433" w:rsidR="00AD7F10" w:rsidRPr="0022102B" w:rsidRDefault="00C266B5" w:rsidP="00E95106">
                      <w:pPr>
                        <w:jc w:val="left"/>
                        <w:rPr>
                          <w:rFonts w:ascii="ＭＳ 明朝" w:hAnsi="ＭＳ 明朝"/>
                          <w:noProof/>
                          <w:color w:val="000000"/>
                          <w:szCs w:val="21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color w:val="000000"/>
                          <w:szCs w:val="21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1536" w:type="dxa"/>
                </w:tcPr>
                <w:p w14:paraId="628CA22B" w14:textId="08005270" w:rsidR="00AD7F10" w:rsidRPr="0022102B" w:rsidRDefault="00E95106" w:rsidP="00E95106">
                  <w:pPr>
                    <w:spacing w:before="10" w:line="220" w:lineRule="exact"/>
                    <w:ind w:rightChars="-350" w:right="-735"/>
                    <w:jc w:val="left"/>
                    <w:rPr>
                      <w:rFonts w:ascii="ＭＳ 明朝" w:hAnsi="ＭＳ 明朝"/>
                      <w:noProof/>
                      <w:color w:val="00000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noProof/>
                      <w:color w:val="000000"/>
                      <w:szCs w:val="21"/>
                    </w:rPr>
                    <w:drawing>
                      <wp:anchor distT="0" distB="0" distL="114300" distR="114300" simplePos="0" relativeHeight="251678720" behindDoc="0" locked="0" layoutInCell="1" allowOverlap="1" wp14:anchorId="687476CF" wp14:editId="601D32C6">
                        <wp:simplePos x="0" y="0"/>
                        <wp:positionH relativeFrom="column">
                          <wp:posOffset>-39370</wp:posOffset>
                        </wp:positionH>
                        <wp:positionV relativeFrom="paragraph">
                          <wp:posOffset>43461</wp:posOffset>
                        </wp:positionV>
                        <wp:extent cx="876300" cy="409575"/>
                        <wp:effectExtent l="0" t="0" r="0" b="9525"/>
                        <wp:wrapNone/>
                        <wp:docPr id="37" name="図 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7" name="図 3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6300" cy="4095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="0047375B" w:rsidRPr="0022102B">
                    <w:rPr>
                      <w:rFonts w:ascii="ＭＳ 明朝" w:hAnsi="ＭＳ 明朝" w:hint="eastAsia"/>
                      <w:noProof/>
                      <w:color w:val="000000"/>
                      <w:szCs w:val="21"/>
                    </w:rPr>
                    <w:t xml:space="preserve">　</w:t>
                  </w:r>
                </w:p>
                <w:p w14:paraId="4836495A" w14:textId="1AE2C084" w:rsidR="00AD7F10" w:rsidRPr="0022102B" w:rsidRDefault="00AD7F10" w:rsidP="00E95106">
                  <w:pPr>
                    <w:spacing w:before="10" w:line="220" w:lineRule="exact"/>
                    <w:ind w:rightChars="-350" w:right="-735"/>
                    <w:jc w:val="left"/>
                    <w:rPr>
                      <w:rFonts w:ascii="ＭＳ 明朝" w:hAnsi="ＭＳ 明朝"/>
                      <w:color w:val="000000"/>
                      <w:kern w:val="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noProof/>
                      <w:color w:val="000000"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9744" behindDoc="0" locked="0" layoutInCell="1" allowOverlap="1" wp14:anchorId="0B66B818" wp14:editId="0B937D2E">
                            <wp:simplePos x="0" y="0"/>
                            <wp:positionH relativeFrom="column">
                              <wp:posOffset>-81280</wp:posOffset>
                            </wp:positionH>
                            <wp:positionV relativeFrom="paragraph">
                              <wp:posOffset>90170</wp:posOffset>
                            </wp:positionV>
                            <wp:extent cx="1276350" cy="333375"/>
                            <wp:effectExtent l="0" t="0" r="0" b="0"/>
                            <wp:wrapNone/>
                            <wp:docPr id="8" name="テキスト ボックス 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1276350" cy="3333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4514C57A" w14:textId="169F9C57" w:rsidR="00AD7F10" w:rsidRPr="00DB1B87" w:rsidRDefault="00AD7F10" w:rsidP="00AD7F10">
                                        <w:pPr>
                                          <w:rPr>
                                            <w:rFonts w:ascii="BIZ UDPゴシック" w:eastAsia="BIZ UDPゴシック" w:hAnsi="BIZ UDPゴシック"/>
                                            <w:color w:val="FF0000"/>
                                            <w:sz w:val="20"/>
                                            <w:szCs w:val="22"/>
                                          </w:rPr>
                                        </w:pPr>
                                        <w:r w:rsidRPr="00DB1B87">
                                          <w:rPr>
                                            <w:rFonts w:ascii="BIZ UDPゴシック" w:eastAsia="BIZ UDPゴシック" w:hAnsi="BIZ UDPゴシック"/>
                                            <w:color w:val="FF0000"/>
                                            <w:sz w:val="20"/>
                                            <w:szCs w:val="22"/>
                                          </w:rPr>
                                          <w:t>〇</w:t>
                                        </w:r>
                                        <w:r w:rsidRPr="00DB1B87">
                                          <w:rPr>
                                            <w:rFonts w:ascii="BIZ UDPゴシック" w:eastAsia="BIZ UDPゴシック" w:hAnsi="BIZ UDPゴシック" w:hint="eastAsia"/>
                                            <w:color w:val="FF0000"/>
                                            <w:sz w:val="20"/>
                                            <w:szCs w:val="22"/>
                                          </w:rPr>
                                          <w:t xml:space="preserve"> </w:t>
                                        </w:r>
                                        <w:r w:rsidRPr="00DB1B87">
                                          <w:rPr>
                                            <w:rFonts w:ascii="BIZ UDPゴシック" w:eastAsia="BIZ UDPゴシック" w:hAnsi="BIZ UDPゴシック"/>
                                            <w:color w:val="FF0000"/>
                                            <w:sz w:val="20"/>
                                            <w:szCs w:val="22"/>
                                          </w:rPr>
                                          <w:t xml:space="preserve">  </w:t>
                                        </w:r>
                                        <w:r w:rsidR="00281BA2">
                                          <w:rPr>
                                            <w:rFonts w:ascii="BIZ UDPゴシック" w:eastAsia="BIZ UDPゴシック" w:hAnsi="BIZ UDPゴシック" w:hint="eastAsia"/>
                                            <w:color w:val="FF0000"/>
                                            <w:sz w:val="20"/>
                                            <w:szCs w:val="22"/>
                                          </w:rPr>
                                          <w:t xml:space="preserve">7　</w:t>
                                        </w:r>
                                        <w:r w:rsidRPr="00DB1B87">
                                          <w:rPr>
                                            <w:rFonts w:ascii="BIZ UDPゴシック" w:eastAsia="BIZ UDPゴシック" w:hAnsi="BIZ UDPゴシック"/>
                                            <w:color w:val="FF0000"/>
                                            <w:sz w:val="20"/>
                                            <w:szCs w:val="22"/>
                                          </w:rPr>
                                          <w:t xml:space="preserve"> 4</w:t>
                                        </w:r>
                                        <w:r>
                                          <w:rPr>
                                            <w:rFonts w:ascii="BIZ UDPゴシック" w:eastAsia="BIZ UDPゴシック" w:hAnsi="BIZ UDPゴシック"/>
                                            <w:color w:val="FF0000"/>
                                            <w:sz w:val="20"/>
                                            <w:szCs w:val="22"/>
                                          </w:rPr>
                                          <w:t xml:space="preserve"> </w:t>
                                        </w:r>
                                        <w:r w:rsidRPr="00DB1B87">
                                          <w:rPr>
                                            <w:rFonts w:ascii="BIZ UDPゴシック" w:eastAsia="BIZ UDPゴシック" w:hAnsi="BIZ UDPゴシック"/>
                                            <w:color w:val="FF0000"/>
                                            <w:sz w:val="20"/>
                                            <w:szCs w:val="22"/>
                                          </w:rPr>
                                          <w:t>1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0B66B818" id="テキスト ボックス 8" o:spid="_x0000_s1036" type="#_x0000_t202" style="position:absolute;margin-left:-6.4pt;margin-top:7.1pt;width:100.5pt;height:26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" filled="f" stroked="f" strokeweight=".5pt">
                            <v:textbox>
                              <w:txbxContent>
                                <w:p w14:paraId="4514C57A" w14:textId="169F9C57" w:rsidR="00AD7F10" w:rsidRPr="00DB1B87" w:rsidRDefault="00AD7F10" w:rsidP="00AD7F10">
                                  <w:pPr>
                                    <w:rPr>
                                      <w:rFonts w:ascii="BIZ UDPゴシック" w:eastAsia="BIZ UDPゴシック" w:hAnsi="BIZ UDPゴシック"/>
                                      <w:color w:val="FF0000"/>
                                      <w:sz w:val="20"/>
                                      <w:szCs w:val="22"/>
                                    </w:rPr>
                                  </w:pPr>
                                  <w:r w:rsidRPr="00DB1B87">
                                    <w:rPr>
                                      <w:rFonts w:ascii="BIZ UDPゴシック" w:eastAsia="BIZ UDPゴシック" w:hAnsi="BIZ UDPゴシック"/>
                                      <w:color w:val="FF0000"/>
                                      <w:sz w:val="20"/>
                                      <w:szCs w:val="22"/>
                                    </w:rPr>
                                    <w:t>〇</w:t>
                                  </w:r>
                                  <w:r w:rsidRPr="00DB1B87">
                                    <w:rPr>
                                      <w:rFonts w:ascii="BIZ UDPゴシック" w:eastAsia="BIZ UDPゴシック" w:hAnsi="BIZ UDPゴシック" w:hint="eastAsia"/>
                                      <w:color w:val="FF0000"/>
                                      <w:sz w:val="20"/>
                                      <w:szCs w:val="22"/>
                                    </w:rPr>
                                    <w:t xml:space="preserve"> </w:t>
                                  </w:r>
                                  <w:r w:rsidRPr="00DB1B87">
                                    <w:rPr>
                                      <w:rFonts w:ascii="BIZ UDPゴシック" w:eastAsia="BIZ UDPゴシック" w:hAnsi="BIZ UDPゴシック"/>
                                      <w:color w:val="FF0000"/>
                                      <w:sz w:val="20"/>
                                      <w:szCs w:val="22"/>
                                    </w:rPr>
                                    <w:t xml:space="preserve">  </w:t>
                                  </w:r>
                                  <w:r w:rsidR="00281BA2">
                                    <w:rPr>
                                      <w:rFonts w:ascii="BIZ UDPゴシック" w:eastAsia="BIZ UDPゴシック" w:hAnsi="BIZ UDPゴシック" w:hint="eastAsia"/>
                                      <w:color w:val="FF0000"/>
                                      <w:sz w:val="20"/>
                                      <w:szCs w:val="22"/>
                                    </w:rPr>
                                    <w:t xml:space="preserve">7　</w:t>
                                  </w:r>
                                  <w:r w:rsidRPr="00DB1B87">
                                    <w:rPr>
                                      <w:rFonts w:ascii="BIZ UDPゴシック" w:eastAsia="BIZ UDPゴシック" w:hAnsi="BIZ UDPゴシック"/>
                                      <w:color w:val="FF0000"/>
                                      <w:sz w:val="20"/>
                                      <w:szCs w:val="22"/>
                                    </w:rPr>
                                    <w:t xml:space="preserve"> 4</w:t>
                                  </w:r>
                                  <w:r>
                                    <w:rPr>
                                      <w:rFonts w:ascii="BIZ UDPゴシック" w:eastAsia="BIZ UDPゴシック" w:hAnsi="BIZ UDPゴシック"/>
                                      <w:color w:val="FF0000"/>
                                      <w:sz w:val="20"/>
                                      <w:szCs w:val="22"/>
                                    </w:rPr>
                                    <w:t xml:space="preserve"> </w:t>
                                  </w:r>
                                  <w:r w:rsidRPr="00DB1B87">
                                    <w:rPr>
                                      <w:rFonts w:ascii="BIZ UDPゴシック" w:eastAsia="BIZ UDPゴシック" w:hAnsi="BIZ UDPゴシック"/>
                                      <w:color w:val="FF0000"/>
                                      <w:sz w:val="20"/>
                                      <w:szCs w:val="22"/>
                                    </w:rPr>
                                    <w:t>1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347" w:type="dxa"/>
                  <w:shd w:val="clear" w:color="auto" w:fill="auto"/>
                </w:tcPr>
                <w:p w14:paraId="65A8D397" w14:textId="41343983" w:rsidR="00AD7F10" w:rsidRPr="0022102B" w:rsidRDefault="0047375B" w:rsidP="00E95106">
                  <w:pPr>
                    <w:spacing w:beforeLines="10" w:before="30" w:line="220" w:lineRule="exact"/>
                    <w:ind w:rightChars="-200" w:right="-420"/>
                    <w:jc w:val="left"/>
                    <w:rPr>
                      <w:rFonts w:ascii="ＭＳ 明朝" w:hAnsi="ＭＳ 明朝"/>
                      <w:b/>
                      <w:bCs/>
                      <w:color w:val="000000"/>
                      <w:kern w:val="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kern w:val="0"/>
                      <w:szCs w:val="21"/>
                    </w:rPr>
                    <w:t>理由（例：年度更新のため等）：</w:t>
                  </w:r>
                </w:p>
                <w:p w14:paraId="3C6C6E43" w14:textId="253F8640" w:rsidR="00C36556" w:rsidRPr="0022102B" w:rsidRDefault="00C266B5" w:rsidP="00E95106">
                  <w:pPr>
                    <w:spacing w:beforeLines="10" w:before="30" w:line="220" w:lineRule="exact"/>
                    <w:ind w:leftChars="-10" w:left="-21" w:rightChars="-120" w:right="-252" w:firstLineChars="10" w:firstLine="20"/>
                    <w:jc w:val="left"/>
                    <w:rPr>
                      <w:rFonts w:ascii="ＭＳ 明朝" w:hAnsi="ＭＳ 明朝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ＭＳ 明朝" w:hAnsi="ＭＳ 明朝" w:hint="eastAsia"/>
                      <w:color w:val="000000"/>
                      <w:sz w:val="20"/>
                      <w:szCs w:val="20"/>
                    </w:rPr>
                    <w:t xml:space="preserve">　　　　　　　　　　　　　　　</w:t>
                  </w:r>
                </w:p>
                <w:p w14:paraId="214E6229" w14:textId="7164A074" w:rsidR="002943C0" w:rsidRPr="0022102B" w:rsidRDefault="0047375B" w:rsidP="00E95106">
                  <w:pPr>
                    <w:spacing w:beforeLines="10" w:before="30" w:line="220" w:lineRule="exact"/>
                    <w:ind w:leftChars="-10" w:left="-21" w:rightChars="-120" w:right="-252" w:firstLineChars="10" w:firstLine="20"/>
                    <w:jc w:val="left"/>
                    <w:rPr>
                      <w:rFonts w:ascii="ＭＳ 明朝" w:hAnsi="ＭＳ 明朝"/>
                      <w:color w:val="000000"/>
                      <w:sz w:val="20"/>
                      <w:szCs w:val="20"/>
                    </w:rPr>
                  </w:pPr>
                  <w:r w:rsidRPr="0022102B">
                    <w:rPr>
                      <w:rFonts w:ascii="ＭＳ 明朝" w:hAnsi="ＭＳ 明朝" w:hint="eastAsia"/>
                      <w:color w:val="000000"/>
                      <w:sz w:val="20"/>
                      <w:szCs w:val="20"/>
                    </w:rPr>
                    <w:t>※概要欄に前職の記載がある場合</w:t>
                  </w:r>
                </w:p>
                <w:p w14:paraId="5E8A7B6E" w14:textId="5C48D6C8" w:rsidR="00AD7F10" w:rsidRPr="0022102B" w:rsidRDefault="0047375B" w:rsidP="00C36556">
                  <w:pPr>
                    <w:spacing w:beforeLines="10" w:before="30" w:line="220" w:lineRule="exact"/>
                    <w:ind w:leftChars="-10" w:left="-21" w:rightChars="-120" w:right="-252" w:firstLine="1"/>
                    <w:jc w:val="left"/>
                    <w:rPr>
                      <w:rFonts w:ascii="ＭＳ 明朝" w:hAnsi="ＭＳ 明朝"/>
                      <w:color w:val="00000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color w:val="000000"/>
                      <w:sz w:val="20"/>
                      <w:szCs w:val="20"/>
                    </w:rPr>
                    <w:t>は不可。様式２－１を提出してください</w:t>
                  </w:r>
                  <w:r w:rsidRPr="0022102B">
                    <w:rPr>
                      <w:rFonts w:ascii="ＭＳ 明朝" w:hAnsi="ＭＳ 明朝" w:hint="eastAsia"/>
                      <w:color w:val="000000"/>
                      <w:szCs w:val="21"/>
                    </w:rPr>
                    <w:t>。</w:t>
                  </w:r>
                </w:p>
              </w:tc>
            </w:tr>
            <w:tr w:rsidR="00AD7F10" w:rsidRPr="0022102B" w14:paraId="22CE82D0" w14:textId="77777777" w:rsidTr="007F0449">
              <w:trPr>
                <w:trHeight w:val="935"/>
              </w:trPr>
              <w:tc>
                <w:tcPr>
                  <w:tcW w:w="8926" w:type="dxa"/>
                  <w:gridSpan w:val="5"/>
                </w:tcPr>
                <w:p w14:paraId="0F453841" w14:textId="608C5BFE" w:rsidR="00AD7F10" w:rsidRPr="0022102B" w:rsidRDefault="0047375B" w:rsidP="0005792D">
                  <w:pPr>
                    <w:spacing w:line="240" w:lineRule="auto"/>
                    <w:ind w:left="211" w:hangingChars="100" w:hanging="211"/>
                    <w:jc w:val="left"/>
                    <w:rPr>
                      <w:rFonts w:ascii="ＭＳ 明朝" w:hAnsi="ＭＳ 明朝"/>
                      <w:color w:val="00000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szCs w:val="21"/>
                    </w:rPr>
                    <w:t>③所得（課税）証明書の給与収入欄とくらべて、収入が１００万円以上減っている。</w:t>
                  </w:r>
                  <w:sdt>
                    <w:sdtPr>
                      <w:rPr>
                        <w:rFonts w:ascii="ＭＳ 明朝" w:hAnsi="ＭＳ 明朝" w:hint="eastAsia"/>
                        <w:b/>
                        <w:bCs/>
                        <w:color w:val="000000"/>
                        <w:szCs w:val="21"/>
                      </w:rPr>
                      <w:id w:val="1566992230"/>
                      <w14:checkbox>
                        <w14:checked w14:val="0"/>
                        <w14:checkedState w14:val="2611" w14:font="ＭＳ Ｐゴシック"/>
                        <w14:uncheckedState w14:val="2610" w14:font="ＭＳ ゴシック"/>
                      </w14:checkbox>
                    </w:sdtPr>
                    <w:sdtEndPr/>
                    <w:sdtContent>
                      <w:r w:rsidR="002943C0" w:rsidRPr="0022102B">
                        <w:rPr>
                          <w:rFonts w:ascii="ＭＳ 明朝" w:hAnsi="ＭＳ 明朝" w:hint="eastAsia"/>
                          <w:b/>
                          <w:bCs/>
                          <w:color w:val="000000"/>
                          <w:szCs w:val="21"/>
                        </w:rPr>
                        <w:t>☐</w:t>
                      </w:r>
                    </w:sdtContent>
                  </w:sdt>
                </w:p>
                <w:p w14:paraId="6D8BDCCC" w14:textId="56DC3D2B" w:rsidR="00AD7F10" w:rsidRPr="0022102B" w:rsidRDefault="0047375B" w:rsidP="0047375B">
                  <w:pPr>
                    <w:spacing w:line="220" w:lineRule="exact"/>
                    <w:ind w:left="210" w:hangingChars="100" w:hanging="210"/>
                    <w:jc w:val="left"/>
                    <w:rPr>
                      <w:rFonts w:ascii="ＭＳ 明朝" w:hAnsi="ＭＳ 明朝"/>
                      <w:color w:val="00000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color w:val="000000"/>
                      <w:szCs w:val="21"/>
                    </w:rPr>
                    <w:t>（例）〇年〇月より再雇用のため、業績悪化による減収、転職、Ｗワーク等</w:t>
                  </w:r>
                </w:p>
                <w:p w14:paraId="54FDAC79" w14:textId="3B9A22C7" w:rsidR="00AD7F10" w:rsidRPr="0022102B" w:rsidRDefault="0047375B" w:rsidP="00AD7F10">
                  <w:pPr>
                    <w:jc w:val="left"/>
                    <w:rPr>
                      <w:rFonts w:ascii="ＭＳ 明朝" w:hAnsi="ＭＳ 明朝"/>
                      <w:color w:val="00000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color w:val="000000"/>
                      <w:szCs w:val="21"/>
                    </w:rPr>
                    <w:t>理由：</w:t>
                  </w:r>
                  <w:permStart w:id="1544563850" w:edGrp="everyone"/>
                  <w:r w:rsidR="00C266B5">
                    <w:rPr>
                      <w:rFonts w:ascii="ＭＳ 明朝" w:hAnsi="ＭＳ 明朝" w:hint="eastAsia"/>
                      <w:color w:val="000000"/>
                      <w:szCs w:val="21"/>
                    </w:rPr>
                    <w:t xml:space="preserve">　　　　　　　　　　　　　　　　　　　　　　　　　　　　　　　　　　　　　　</w:t>
                  </w:r>
                  <w:permEnd w:id="1544563850"/>
                  <w:r w:rsidR="00C266B5">
                    <w:rPr>
                      <w:rFonts w:ascii="ＭＳ 明朝" w:hAnsi="ＭＳ 明朝" w:hint="eastAsia"/>
                      <w:color w:val="000000"/>
                      <w:szCs w:val="21"/>
                    </w:rPr>
                    <w:t xml:space="preserve">　　</w:t>
                  </w:r>
                </w:p>
              </w:tc>
            </w:tr>
            <w:tr w:rsidR="00AD7F10" w:rsidRPr="0022102B" w14:paraId="03C30065" w14:textId="77777777" w:rsidTr="004B0491">
              <w:trPr>
                <w:trHeight w:val="380"/>
              </w:trPr>
              <w:tc>
                <w:tcPr>
                  <w:tcW w:w="8926" w:type="dxa"/>
                  <w:gridSpan w:val="5"/>
                  <w:shd w:val="clear" w:color="auto" w:fill="auto"/>
                </w:tcPr>
                <w:p w14:paraId="677D2BC5" w14:textId="0EF553DB" w:rsidR="00AD7F10" w:rsidRPr="0022102B" w:rsidRDefault="0047375B" w:rsidP="00265FF4">
                  <w:pPr>
                    <w:spacing w:beforeLines="10" w:before="30" w:line="220" w:lineRule="exact"/>
                    <w:jc w:val="left"/>
                    <w:rPr>
                      <w:rFonts w:ascii="ＭＳ 明朝" w:hAnsi="ＭＳ 明朝"/>
                      <w:b/>
                      <w:bCs/>
                      <w:color w:val="00000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b/>
                      <w:bCs/>
                      <w:color w:val="000000"/>
                      <w:szCs w:val="21"/>
                    </w:rPr>
                    <w:t>④非該当　上記①②③のいずれにも該当しない。</w:t>
                  </w:r>
                  <w:sdt>
                    <w:sdtPr>
                      <w:rPr>
                        <w:rFonts w:ascii="ＭＳ 明朝" w:hAnsi="ＭＳ 明朝" w:hint="eastAsia"/>
                        <w:b/>
                        <w:bCs/>
                        <w:color w:val="000000"/>
                        <w:szCs w:val="21"/>
                      </w:rPr>
                      <w:id w:val="-1460953485"/>
                      <w14:checkbox>
                        <w14:checked w14:val="0"/>
                        <w14:checkedState w14:val="2611" w14:font="ＭＳ Ｐゴシック"/>
                        <w14:uncheckedState w14:val="2610" w14:font="ＭＳ ゴシック"/>
                      </w14:checkbox>
                    </w:sdtPr>
                    <w:sdtEndPr/>
                    <w:sdtContent>
                      <w:r w:rsidR="002943C0" w:rsidRPr="0022102B">
                        <w:rPr>
                          <w:rFonts w:ascii="ＭＳ 明朝" w:hAnsi="ＭＳ 明朝" w:hint="eastAsia"/>
                          <w:b/>
                          <w:bCs/>
                          <w:color w:val="000000"/>
                          <w:szCs w:val="21"/>
                        </w:rPr>
                        <w:t>☐</w:t>
                      </w:r>
                    </w:sdtContent>
                  </w:sdt>
                </w:p>
                <w:p w14:paraId="480505F9" w14:textId="49680B73" w:rsidR="00920278" w:rsidRPr="0022102B" w:rsidRDefault="0047375B" w:rsidP="00920278">
                  <w:pPr>
                    <w:spacing w:afterLines="10" w:after="30" w:line="220" w:lineRule="exact"/>
                    <w:jc w:val="left"/>
                    <w:rPr>
                      <w:rFonts w:ascii="ＭＳ 明朝" w:hAnsi="ＭＳ 明朝"/>
                      <w:color w:val="000000"/>
                      <w:szCs w:val="21"/>
                    </w:rPr>
                  </w:pPr>
                  <w:r w:rsidRPr="0022102B">
                    <w:rPr>
                      <w:rFonts w:ascii="ＭＳ 明朝" w:hAnsi="ＭＳ 明朝" w:hint="eastAsia"/>
                      <w:color w:val="000000"/>
                      <w:szCs w:val="21"/>
                    </w:rPr>
                    <w:t>※正しくチェックされておらず、明らかに①②に該当する場合はこちらで修正します。</w:t>
                  </w:r>
                </w:p>
              </w:tc>
            </w:tr>
          </w:tbl>
          <w:p w14:paraId="6AF2DB7C" w14:textId="77777777" w:rsidR="00AD7F10" w:rsidRPr="0022102B" w:rsidRDefault="00AD7F10" w:rsidP="00AD7F10">
            <w:pPr>
              <w:spacing w:line="380" w:lineRule="exact"/>
              <w:ind w:rightChars="458" w:right="962"/>
              <w:rPr>
                <w:rFonts w:ascii="ＭＳ 明朝" w:hAnsi="ＭＳ 明朝"/>
                <w:color w:val="000000"/>
                <w:szCs w:val="21"/>
              </w:rPr>
            </w:pPr>
          </w:p>
        </w:tc>
      </w:tr>
    </w:tbl>
    <w:p w14:paraId="2AC1BF32" w14:textId="77777777" w:rsidR="0055401E" w:rsidRPr="0022102B" w:rsidRDefault="0055401E" w:rsidP="0008176D">
      <w:pPr>
        <w:jc w:val="left"/>
        <w:rPr>
          <w:rFonts w:ascii="ＭＳ 明朝" w:hAnsi="ＭＳ 明朝"/>
          <w:color w:val="000000"/>
        </w:rPr>
      </w:pPr>
    </w:p>
    <w:sectPr w:rsidR="0055401E" w:rsidRPr="0022102B" w:rsidSect="008A35DE">
      <w:pgSz w:w="11906" w:h="16838" w:code="9"/>
      <w:pgMar w:top="1021" w:right="1418" w:bottom="1021" w:left="1418" w:header="851" w:footer="851" w:gutter="0"/>
      <w:cols w:space="425"/>
      <w:docGrid w:type="lines" w:linePitch="3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97560F" w14:textId="77777777" w:rsidR="00DC70E9" w:rsidRDefault="00DC70E9" w:rsidP="002C14D9">
      <w:r>
        <w:separator/>
      </w:r>
    </w:p>
  </w:endnote>
  <w:endnote w:type="continuationSeparator" w:id="0">
    <w:p w14:paraId="307D6DE7" w14:textId="77777777" w:rsidR="00DC70E9" w:rsidRDefault="00DC70E9" w:rsidP="002C14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0E0FA3" w14:textId="77777777" w:rsidR="00DC70E9" w:rsidRDefault="00DC70E9" w:rsidP="002C14D9">
      <w:r>
        <w:separator/>
      </w:r>
    </w:p>
  </w:footnote>
  <w:footnote w:type="continuationSeparator" w:id="0">
    <w:p w14:paraId="003FCEB9" w14:textId="77777777" w:rsidR="00DC70E9" w:rsidRDefault="00DC70E9" w:rsidP="002C14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251DB"/>
    <w:multiLevelType w:val="hybridMultilevel"/>
    <w:tmpl w:val="FE70BE80"/>
    <w:lvl w:ilvl="0" w:tplc="C5F83664">
      <w:start w:val="2"/>
      <w:numFmt w:val="decimalEnclosedCircle"/>
      <w:lvlText w:val="%1"/>
      <w:lvlJc w:val="left"/>
      <w:pPr>
        <w:ind w:left="420" w:hanging="420"/>
      </w:pPr>
      <w:rPr>
        <w:rFonts w:hint="eastAsia"/>
        <w:b/>
        <w:bCs/>
      </w:rPr>
    </w:lvl>
    <w:lvl w:ilvl="1" w:tplc="04090017" w:tentative="1">
      <w:start w:val="1"/>
      <w:numFmt w:val="aiueoFullWidth"/>
      <w:lvlText w:val="(%2)"/>
      <w:lvlJc w:val="left"/>
      <w:pPr>
        <w:ind w:left="272" w:hanging="420"/>
      </w:pPr>
    </w:lvl>
    <w:lvl w:ilvl="2" w:tplc="04090011" w:tentative="1">
      <w:start w:val="1"/>
      <w:numFmt w:val="decimalEnclosedCircle"/>
      <w:lvlText w:val="%3"/>
      <w:lvlJc w:val="left"/>
      <w:pPr>
        <w:ind w:left="692" w:hanging="420"/>
      </w:pPr>
    </w:lvl>
    <w:lvl w:ilvl="3" w:tplc="0409000F" w:tentative="1">
      <w:start w:val="1"/>
      <w:numFmt w:val="decimal"/>
      <w:lvlText w:val="%4."/>
      <w:lvlJc w:val="left"/>
      <w:pPr>
        <w:ind w:left="1112" w:hanging="420"/>
      </w:pPr>
    </w:lvl>
    <w:lvl w:ilvl="4" w:tplc="04090017" w:tentative="1">
      <w:start w:val="1"/>
      <w:numFmt w:val="aiueoFullWidth"/>
      <w:lvlText w:val="(%5)"/>
      <w:lvlJc w:val="left"/>
      <w:pPr>
        <w:ind w:left="1532" w:hanging="420"/>
      </w:pPr>
    </w:lvl>
    <w:lvl w:ilvl="5" w:tplc="04090011" w:tentative="1">
      <w:start w:val="1"/>
      <w:numFmt w:val="decimalEnclosedCircle"/>
      <w:lvlText w:val="%6"/>
      <w:lvlJc w:val="left"/>
      <w:pPr>
        <w:ind w:left="1952" w:hanging="420"/>
      </w:pPr>
    </w:lvl>
    <w:lvl w:ilvl="6" w:tplc="0409000F" w:tentative="1">
      <w:start w:val="1"/>
      <w:numFmt w:val="decimal"/>
      <w:lvlText w:val="%7."/>
      <w:lvlJc w:val="left"/>
      <w:pPr>
        <w:ind w:left="2372" w:hanging="420"/>
      </w:pPr>
    </w:lvl>
    <w:lvl w:ilvl="7" w:tplc="04090017" w:tentative="1">
      <w:start w:val="1"/>
      <w:numFmt w:val="aiueoFullWidth"/>
      <w:lvlText w:val="(%8)"/>
      <w:lvlJc w:val="left"/>
      <w:pPr>
        <w:ind w:left="2792" w:hanging="420"/>
      </w:pPr>
    </w:lvl>
    <w:lvl w:ilvl="8" w:tplc="04090011" w:tentative="1">
      <w:start w:val="1"/>
      <w:numFmt w:val="decimalEnclosedCircle"/>
      <w:lvlText w:val="%9"/>
      <w:lvlJc w:val="left"/>
      <w:pPr>
        <w:ind w:left="3212" w:hanging="420"/>
      </w:pPr>
    </w:lvl>
  </w:abstractNum>
  <w:abstractNum w:abstractNumId="1" w15:restartNumberingAfterBreak="0">
    <w:nsid w:val="08BC3524"/>
    <w:multiLevelType w:val="hybridMultilevel"/>
    <w:tmpl w:val="F3E433D0"/>
    <w:lvl w:ilvl="0" w:tplc="55C84AE8">
      <w:numFmt w:val="bullet"/>
      <w:lvlText w:val="○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A156F4A"/>
    <w:multiLevelType w:val="hybridMultilevel"/>
    <w:tmpl w:val="A33CAF20"/>
    <w:lvl w:ilvl="0" w:tplc="06621952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3D57702"/>
    <w:multiLevelType w:val="hybridMultilevel"/>
    <w:tmpl w:val="AFCCBB26"/>
    <w:lvl w:ilvl="0" w:tplc="9654AC62">
      <w:numFmt w:val="bullet"/>
      <w:lvlText w:val="○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A1D2E06"/>
    <w:multiLevelType w:val="hybridMultilevel"/>
    <w:tmpl w:val="C2DE34DA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1AD4CDA"/>
    <w:multiLevelType w:val="hybridMultilevel"/>
    <w:tmpl w:val="47923CB0"/>
    <w:lvl w:ilvl="0" w:tplc="E4066DEA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7E71A2B"/>
    <w:multiLevelType w:val="hybridMultilevel"/>
    <w:tmpl w:val="FF8C490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CA22C4E"/>
    <w:multiLevelType w:val="hybridMultilevel"/>
    <w:tmpl w:val="5D8C5F86"/>
    <w:lvl w:ilvl="0" w:tplc="4246EE08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15707FC"/>
    <w:multiLevelType w:val="hybridMultilevel"/>
    <w:tmpl w:val="5E84700E"/>
    <w:lvl w:ilvl="0" w:tplc="B4FE280A">
      <w:start w:val="2"/>
      <w:numFmt w:val="decimalEnclosedCircle"/>
      <w:lvlText w:val="%1"/>
      <w:lvlJc w:val="left"/>
      <w:pPr>
        <w:ind w:left="988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08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7" w:tentative="1">
      <w:start w:val="1"/>
      <w:numFmt w:val="aiueoFullWidth"/>
      <w:lvlText w:val="(%5)"/>
      <w:lvlJc w:val="left"/>
      <w:pPr>
        <w:ind w:left="266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7" w:tentative="1">
      <w:start w:val="1"/>
      <w:numFmt w:val="aiueoFullWidth"/>
      <w:lvlText w:val="(%8)"/>
      <w:lvlJc w:val="left"/>
      <w:pPr>
        <w:ind w:left="392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8" w:hanging="420"/>
      </w:pPr>
    </w:lvl>
  </w:abstractNum>
  <w:abstractNum w:abstractNumId="9" w15:restartNumberingAfterBreak="0">
    <w:nsid w:val="7B7632D7"/>
    <w:multiLevelType w:val="hybridMultilevel"/>
    <w:tmpl w:val="7C1006A8"/>
    <w:lvl w:ilvl="0" w:tplc="04090017">
      <w:start w:val="1"/>
      <w:numFmt w:val="aiueoFullWidth"/>
      <w:lvlText w:val="(%1)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3"/>
  </w:num>
  <w:num w:numId="5">
    <w:abstractNumId w:val="2"/>
  </w:num>
  <w:num w:numId="6">
    <w:abstractNumId w:val="6"/>
  </w:num>
  <w:num w:numId="7">
    <w:abstractNumId w:val="4"/>
  </w:num>
  <w:num w:numId="8">
    <w:abstractNumId w:val="8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ocumentProtection w:edit="readOnly" w:enforcement="1" w:cryptProviderType="rsaAES" w:cryptAlgorithmClass="hash" w:cryptAlgorithmType="typeAny" w:cryptAlgorithmSid="14" w:cryptSpinCount="100000" w:hash="Ln2QIjRYNvXbbUg5nYmNBFNPuQ5gcQCyzGQVRwblETV6GtuikOn+A8H6uH/tJ3RB8LTysrLZhmU3K9y6ot3xLg==" w:salt="1hzjqjzoHC1/lZXQjFHF1Q=="/>
  <w:defaultTabStop w:val="840"/>
  <w:drawingGridVerticalSpacing w:val="303"/>
  <w:displayHorizontalDrawingGridEvery w:val="0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D98"/>
    <w:rsid w:val="0005792D"/>
    <w:rsid w:val="00067280"/>
    <w:rsid w:val="00072C93"/>
    <w:rsid w:val="0008176D"/>
    <w:rsid w:val="00082756"/>
    <w:rsid w:val="000876CE"/>
    <w:rsid w:val="00096E6E"/>
    <w:rsid w:val="000D1FE7"/>
    <w:rsid w:val="000D2FD7"/>
    <w:rsid w:val="000E008F"/>
    <w:rsid w:val="000F4F13"/>
    <w:rsid w:val="00100826"/>
    <w:rsid w:val="00103D9E"/>
    <w:rsid w:val="00115099"/>
    <w:rsid w:val="00130423"/>
    <w:rsid w:val="00156A91"/>
    <w:rsid w:val="00160E70"/>
    <w:rsid w:val="00193085"/>
    <w:rsid w:val="001953C3"/>
    <w:rsid w:val="0019635C"/>
    <w:rsid w:val="001A0966"/>
    <w:rsid w:val="001D19BB"/>
    <w:rsid w:val="001E445C"/>
    <w:rsid w:val="001E791F"/>
    <w:rsid w:val="002129A6"/>
    <w:rsid w:val="00220459"/>
    <w:rsid w:val="0022102B"/>
    <w:rsid w:val="00241B27"/>
    <w:rsid w:val="002514E3"/>
    <w:rsid w:val="00263603"/>
    <w:rsid w:val="00265FF4"/>
    <w:rsid w:val="00267F7E"/>
    <w:rsid w:val="00281BA2"/>
    <w:rsid w:val="002943C0"/>
    <w:rsid w:val="002A063C"/>
    <w:rsid w:val="002B5B57"/>
    <w:rsid w:val="002C14D9"/>
    <w:rsid w:val="002C617B"/>
    <w:rsid w:val="002E3884"/>
    <w:rsid w:val="002E7826"/>
    <w:rsid w:val="002F2DAF"/>
    <w:rsid w:val="002F7C08"/>
    <w:rsid w:val="00305E3B"/>
    <w:rsid w:val="00315313"/>
    <w:rsid w:val="00320BC3"/>
    <w:rsid w:val="00321FF9"/>
    <w:rsid w:val="003251CD"/>
    <w:rsid w:val="00331F26"/>
    <w:rsid w:val="003334A3"/>
    <w:rsid w:val="00341149"/>
    <w:rsid w:val="00355171"/>
    <w:rsid w:val="003559A3"/>
    <w:rsid w:val="00380653"/>
    <w:rsid w:val="003A23DC"/>
    <w:rsid w:val="003B29A0"/>
    <w:rsid w:val="003C594F"/>
    <w:rsid w:val="003D3E9D"/>
    <w:rsid w:val="003E686E"/>
    <w:rsid w:val="00442524"/>
    <w:rsid w:val="004507B9"/>
    <w:rsid w:val="0045725B"/>
    <w:rsid w:val="004578EA"/>
    <w:rsid w:val="0047375B"/>
    <w:rsid w:val="004B0491"/>
    <w:rsid w:val="004B693E"/>
    <w:rsid w:val="004D15FD"/>
    <w:rsid w:val="00501E21"/>
    <w:rsid w:val="005045F5"/>
    <w:rsid w:val="00536EA7"/>
    <w:rsid w:val="00543F53"/>
    <w:rsid w:val="0055401E"/>
    <w:rsid w:val="0057582E"/>
    <w:rsid w:val="00596B41"/>
    <w:rsid w:val="005A46AC"/>
    <w:rsid w:val="005C6862"/>
    <w:rsid w:val="00604A54"/>
    <w:rsid w:val="00610361"/>
    <w:rsid w:val="00643340"/>
    <w:rsid w:val="00680F6C"/>
    <w:rsid w:val="00691107"/>
    <w:rsid w:val="006A478A"/>
    <w:rsid w:val="006A710F"/>
    <w:rsid w:val="007020D5"/>
    <w:rsid w:val="00704C84"/>
    <w:rsid w:val="00712377"/>
    <w:rsid w:val="007164F6"/>
    <w:rsid w:val="00776548"/>
    <w:rsid w:val="007E0078"/>
    <w:rsid w:val="007E3E32"/>
    <w:rsid w:val="007F0449"/>
    <w:rsid w:val="007F3A6F"/>
    <w:rsid w:val="00824D95"/>
    <w:rsid w:val="00830FA4"/>
    <w:rsid w:val="00835443"/>
    <w:rsid w:val="008A35DE"/>
    <w:rsid w:val="008C7558"/>
    <w:rsid w:val="008E4D1A"/>
    <w:rsid w:val="008E794B"/>
    <w:rsid w:val="008F422F"/>
    <w:rsid w:val="00920278"/>
    <w:rsid w:val="009245AA"/>
    <w:rsid w:val="00965994"/>
    <w:rsid w:val="00980642"/>
    <w:rsid w:val="00983BB2"/>
    <w:rsid w:val="00985C89"/>
    <w:rsid w:val="009B47EA"/>
    <w:rsid w:val="009D4A48"/>
    <w:rsid w:val="009F787A"/>
    <w:rsid w:val="00A01A14"/>
    <w:rsid w:val="00A23F30"/>
    <w:rsid w:val="00A30CD6"/>
    <w:rsid w:val="00A44D98"/>
    <w:rsid w:val="00A4537A"/>
    <w:rsid w:val="00A6440D"/>
    <w:rsid w:val="00A66C8B"/>
    <w:rsid w:val="00A77E60"/>
    <w:rsid w:val="00A93BEA"/>
    <w:rsid w:val="00AA5302"/>
    <w:rsid w:val="00AA7C83"/>
    <w:rsid w:val="00AB2D65"/>
    <w:rsid w:val="00AD7F10"/>
    <w:rsid w:val="00AE0B85"/>
    <w:rsid w:val="00AE146C"/>
    <w:rsid w:val="00AE7057"/>
    <w:rsid w:val="00B248F0"/>
    <w:rsid w:val="00B31D70"/>
    <w:rsid w:val="00B3429F"/>
    <w:rsid w:val="00B50545"/>
    <w:rsid w:val="00B65292"/>
    <w:rsid w:val="00B94227"/>
    <w:rsid w:val="00BB0637"/>
    <w:rsid w:val="00BB2493"/>
    <w:rsid w:val="00BB3AAE"/>
    <w:rsid w:val="00BC7F0D"/>
    <w:rsid w:val="00BF3969"/>
    <w:rsid w:val="00C033EA"/>
    <w:rsid w:val="00C266B5"/>
    <w:rsid w:val="00C36556"/>
    <w:rsid w:val="00C45D71"/>
    <w:rsid w:val="00C648EC"/>
    <w:rsid w:val="00C72964"/>
    <w:rsid w:val="00C755D4"/>
    <w:rsid w:val="00C9009A"/>
    <w:rsid w:val="00CA3F71"/>
    <w:rsid w:val="00CA4A1F"/>
    <w:rsid w:val="00CE09DF"/>
    <w:rsid w:val="00D12034"/>
    <w:rsid w:val="00D145BF"/>
    <w:rsid w:val="00D15CAB"/>
    <w:rsid w:val="00D462AC"/>
    <w:rsid w:val="00D73823"/>
    <w:rsid w:val="00D760EC"/>
    <w:rsid w:val="00D838DF"/>
    <w:rsid w:val="00D858BB"/>
    <w:rsid w:val="00DB1B87"/>
    <w:rsid w:val="00DC43A6"/>
    <w:rsid w:val="00DC70E9"/>
    <w:rsid w:val="00DD46FD"/>
    <w:rsid w:val="00E039C5"/>
    <w:rsid w:val="00E246E6"/>
    <w:rsid w:val="00E45DF5"/>
    <w:rsid w:val="00E462E8"/>
    <w:rsid w:val="00E95106"/>
    <w:rsid w:val="00EA3E4F"/>
    <w:rsid w:val="00EE61BC"/>
    <w:rsid w:val="00F2012C"/>
    <w:rsid w:val="00F467DE"/>
    <w:rsid w:val="00F52E79"/>
    <w:rsid w:val="00FA021F"/>
    <w:rsid w:val="00FB415D"/>
    <w:rsid w:val="00FB5C3F"/>
    <w:rsid w:val="00FB64AE"/>
    <w:rsid w:val="00FE0B0D"/>
    <w:rsid w:val="00FE6443"/>
    <w:rsid w:val="00FF2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0447B939"/>
  <w15:chartTrackingRefBased/>
  <w15:docId w15:val="{312AA4C9-A537-4BA7-93DA-2C6562F50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>
      <w:pPr>
        <w:spacing w:line="24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  <w:rPr>
      <w:sz w:val="22"/>
    </w:rPr>
  </w:style>
  <w:style w:type="paragraph" w:styleId="a4">
    <w:name w:val="Body Text Indent"/>
    <w:basedOn w:val="a"/>
    <w:semiHidden/>
    <w:pPr>
      <w:ind w:firstLineChars="100" w:firstLine="220"/>
    </w:pPr>
    <w:rPr>
      <w:sz w:val="22"/>
    </w:rPr>
  </w:style>
  <w:style w:type="paragraph" w:styleId="a5">
    <w:name w:val="header"/>
    <w:basedOn w:val="a"/>
    <w:link w:val="a6"/>
    <w:uiPriority w:val="99"/>
    <w:unhideWhenUsed/>
    <w:rsid w:val="002C14D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2C14D9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2C14D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2C14D9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F2012C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F2012C"/>
    <w:rPr>
      <w:rFonts w:ascii="Arial" w:eastAsia="ＭＳ ゴシック" w:hAnsi="Arial" w:cs="Times New Roman"/>
      <w:kern w:val="2"/>
      <w:sz w:val="18"/>
      <w:szCs w:val="18"/>
    </w:rPr>
  </w:style>
  <w:style w:type="character" w:styleId="ab">
    <w:name w:val="annotation reference"/>
    <w:uiPriority w:val="99"/>
    <w:semiHidden/>
    <w:unhideWhenUsed/>
    <w:rsid w:val="007E3E32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7E3E32"/>
    <w:pPr>
      <w:jc w:val="left"/>
    </w:pPr>
  </w:style>
  <w:style w:type="character" w:customStyle="1" w:styleId="ad">
    <w:name w:val="コメント文字列 (文字)"/>
    <w:link w:val="ac"/>
    <w:uiPriority w:val="99"/>
    <w:semiHidden/>
    <w:rsid w:val="007E3E32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7E3E32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7E3E32"/>
    <w:rPr>
      <w:b/>
      <w:bCs/>
      <w:kern w:val="2"/>
      <w:sz w:val="21"/>
      <w:szCs w:val="24"/>
    </w:rPr>
  </w:style>
  <w:style w:type="table" w:styleId="af0">
    <w:name w:val="Table Grid"/>
    <w:basedOn w:val="a1"/>
    <w:uiPriority w:val="59"/>
    <w:rsid w:val="007164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Placeholder Text"/>
    <w:basedOn w:val="a0"/>
    <w:uiPriority w:val="99"/>
    <w:semiHidden/>
    <w:rsid w:val="008C7558"/>
    <w:rPr>
      <w:color w:val="808080"/>
    </w:rPr>
  </w:style>
  <w:style w:type="paragraph" w:styleId="af2">
    <w:name w:val="List Paragraph"/>
    <w:basedOn w:val="a"/>
    <w:uiPriority w:val="34"/>
    <w:qFormat/>
    <w:rsid w:val="000D1FE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9387200972\AppData\Roaming\Microsoft\Templates\&#20316;&#25104;&#20013;&#9675;&#12304;&#27096;&#24335;&#65299;-1&#12305;&#28304;&#27849;&#24500;&#21454;&#31080;&#36028;&#20184;&#21488;&#32025;%20(&#20462;&#24489;&#28168;&#12415;).dotm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CF9BBE-AE66-4ED8-BE90-FA6E0CC4C0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作成中○【様式３-1】源泉徴収票貼付台紙 (修復済み)</Template>
  <TotalTime>204</TotalTime>
  <Pages>1</Pages>
  <Words>506</Words>
  <Characters>349</Characters>
  <Application>Microsoft Office Word</Application>
  <DocSecurity>8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平成１９年 ※（ ４ ・ 10 ） 月　１日</vt:lpstr>
      <vt:lpstr>平成１９年 ※（ ４ ・ 10 ） 月　１日</vt:lpstr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平成１９年 ※（ ４ ・ 10 ） 月　１日</dc:title>
  <dc:subject/>
  <dc:creator>伊藤 須美子</dc:creator>
  <cp:keywords/>
  <dc:description/>
  <cp:lastModifiedBy>MOTOYOSHI TOMOKO</cp:lastModifiedBy>
  <cp:revision>38</cp:revision>
  <cp:lastPrinted>2024-07-02T09:06:00Z</cp:lastPrinted>
  <dcterms:created xsi:type="dcterms:W3CDTF">2024-01-05T06:59:00Z</dcterms:created>
  <dcterms:modified xsi:type="dcterms:W3CDTF">2025-12-11T05:32:00Z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52e39897054636269c6d9449e9e886eed1cd9f49a290d48c5c865e6badabd50c</vt:lpwstr>
  </property>
</Properties>
</file>