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44BB5" w14:textId="4FD0DD66" w:rsidR="003C594F" w:rsidRPr="00192824" w:rsidRDefault="00EA3E4F" w:rsidP="008E3995">
      <w:pPr>
        <w:wordWrap w:val="0"/>
        <w:spacing w:line="0" w:lineRule="atLeast"/>
        <w:ind w:rightChars="-203" w:right="-426" w:firstLineChars="3600" w:firstLine="7560"/>
        <w:rPr>
          <w:color w:val="000000"/>
          <w:szCs w:val="21"/>
        </w:rPr>
      </w:pPr>
      <w:r>
        <w:rPr>
          <w:rFonts w:hint="eastAsia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5D0A160" wp14:editId="53D9F471">
                <wp:simplePos x="0" y="0"/>
                <wp:positionH relativeFrom="column">
                  <wp:posOffset>537845</wp:posOffset>
                </wp:positionH>
                <wp:positionV relativeFrom="paragraph">
                  <wp:posOffset>-577215</wp:posOffset>
                </wp:positionV>
                <wp:extent cx="2228850" cy="838200"/>
                <wp:effectExtent l="1028700" t="0" r="19050" b="19050"/>
                <wp:wrapNone/>
                <wp:docPr id="20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850" cy="838200"/>
                        </a:xfrm>
                        <a:prstGeom prst="wedgeRectCallout">
                          <a:avLst>
                            <a:gd name="adj1" fmla="val -93868"/>
                            <a:gd name="adj2" fmla="val -16739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6AD949" w14:textId="6B83702F" w:rsidR="00ED6E17" w:rsidRDefault="00E316C1" w:rsidP="00ED6E17">
                            <w:pPr>
                              <w:spacing w:before="240"/>
                              <w:jc w:val="left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192824">
                              <w:rPr>
                                <w:rFonts w:hint="eastAsia"/>
                                <w:b/>
                                <w:bCs/>
                                <w:color w:val="FF0000"/>
                              </w:rPr>
                              <w:t>確定申告書（写）</w:t>
                            </w:r>
                            <w:r w:rsidR="00403D83">
                              <w:rPr>
                                <w:rFonts w:hint="eastAsia"/>
                                <w:b/>
                                <w:bCs/>
                                <w:color w:val="FF0000"/>
                              </w:rPr>
                              <w:t>と提出確認ができる書類</w:t>
                            </w:r>
                            <w:r w:rsidR="00A66C8B" w:rsidRPr="00192824">
                              <w:rPr>
                                <w:rFonts w:hint="eastAsia"/>
                                <w:b/>
                                <w:bCs/>
                                <w:color w:val="FF0000"/>
                              </w:rPr>
                              <w:t>を</w:t>
                            </w:r>
                            <w:r w:rsidR="00ED6E17">
                              <w:rPr>
                                <w:rFonts w:hint="eastAsia"/>
                                <w:b/>
                                <w:bCs/>
                                <w:color w:val="FF0000"/>
                              </w:rPr>
                              <w:t>この用紙の後ろに向きを揃えてホッチキスでとめてください。</w:t>
                            </w:r>
                          </w:p>
                          <w:p w14:paraId="6DEFC5F5" w14:textId="691E8D73" w:rsidR="00A66C8B" w:rsidRPr="00ED6E17" w:rsidRDefault="00A66C8B" w:rsidP="00192824">
                            <w:pPr>
                              <w:jc w:val="left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D0A160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AutoShape 13" o:spid="_x0000_s1026" type="#_x0000_t61" style="position:absolute;left:0;text-align:left;margin-left:42.35pt;margin-top:-45.45pt;width:175.5pt;height:66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" adj="-9475,7184" strokecolor="red" strokeweight="1pt">
                <v:textbox inset="5.85pt,.7pt,5.85pt,.7pt">
                  <w:txbxContent>
                    <w:p w14:paraId="476AD949" w14:textId="6B83702F" w:rsidR="00ED6E17" w:rsidRDefault="00E316C1" w:rsidP="00ED6E17">
                      <w:pPr>
                        <w:spacing w:before="240"/>
                        <w:jc w:val="left"/>
                        <w:rPr>
                          <w:b/>
                          <w:bCs/>
                          <w:color w:val="FF0000"/>
                        </w:rPr>
                      </w:pPr>
                      <w:r w:rsidRPr="00192824">
                        <w:rPr>
                          <w:rFonts w:hint="eastAsia"/>
                          <w:b/>
                          <w:bCs/>
                          <w:color w:val="FF0000"/>
                        </w:rPr>
                        <w:t>確定申告書（写）</w:t>
                      </w:r>
                      <w:r w:rsidR="00403D83">
                        <w:rPr>
                          <w:rFonts w:hint="eastAsia"/>
                          <w:b/>
                          <w:bCs/>
                          <w:color w:val="FF0000"/>
                        </w:rPr>
                        <w:t>と提出確認ができる書類</w:t>
                      </w:r>
                      <w:r w:rsidR="00A66C8B" w:rsidRPr="00192824">
                        <w:rPr>
                          <w:rFonts w:hint="eastAsia"/>
                          <w:b/>
                          <w:bCs/>
                          <w:color w:val="FF0000"/>
                        </w:rPr>
                        <w:t>を</w:t>
                      </w:r>
                      <w:r w:rsidR="00ED6E17">
                        <w:rPr>
                          <w:rFonts w:hint="eastAsia"/>
                          <w:b/>
                          <w:bCs/>
                          <w:color w:val="FF0000"/>
                        </w:rPr>
                        <w:t>この用紙の後ろに向きを揃えてホッチキスでとめてください。</w:t>
                      </w:r>
                    </w:p>
                    <w:p w14:paraId="6DEFC5F5" w14:textId="691E8D73" w:rsidR="00A66C8B" w:rsidRPr="00ED6E17" w:rsidRDefault="00A66C8B" w:rsidP="00192824">
                      <w:pPr>
                        <w:jc w:val="left"/>
                        <w:rPr>
                          <w:b/>
                          <w:bCs/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974A70E" wp14:editId="2B398546">
                <wp:simplePos x="0" y="0"/>
                <wp:positionH relativeFrom="column">
                  <wp:posOffset>-652780</wp:posOffset>
                </wp:positionH>
                <wp:positionV relativeFrom="paragraph">
                  <wp:posOffset>-396240</wp:posOffset>
                </wp:positionV>
                <wp:extent cx="171450" cy="171450"/>
                <wp:effectExtent l="19050" t="19050" r="19050" b="19050"/>
                <wp:wrapNone/>
                <wp:docPr id="19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71450" cy="1714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76D08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2" o:spid="_x0000_s1026" type="#_x0000_t32" style="position:absolute;left:0;text-align:left;margin-left:-51.4pt;margin-top:-31.2pt;width:13.5pt;height:13.5pt;flip:y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" strokeweight="3pt">
                <v:shadow color="#7f7f7f" opacity=".5" offset="1pt"/>
              </v:shape>
            </w:pict>
          </mc:Fallback>
        </mc:AlternateContent>
      </w:r>
      <w:r w:rsidR="003C594F">
        <w:rPr>
          <w:rFonts w:hint="eastAsia"/>
          <w:color w:val="000000"/>
        </w:rPr>
        <w:t xml:space="preserve">　</w:t>
      </w:r>
      <w:r w:rsidR="009E5FDF" w:rsidRPr="00192824">
        <w:rPr>
          <w:rFonts w:ascii="ＭＳ 明朝" w:hAnsi="ＭＳ 明朝" w:hint="eastAsia"/>
          <w:szCs w:val="21"/>
        </w:rPr>
        <w:t>【</w:t>
      </w:r>
      <w:r w:rsidR="007D195E">
        <w:rPr>
          <w:rFonts w:ascii="ＭＳ 明朝" w:hAnsi="ＭＳ 明朝" w:hint="eastAsia"/>
          <w:szCs w:val="21"/>
        </w:rPr>
        <w:t>様式３－</w:t>
      </w:r>
      <w:r w:rsidR="002773F8">
        <w:rPr>
          <w:rFonts w:ascii="ＭＳ 明朝" w:hAnsi="ＭＳ 明朝" w:hint="eastAsia"/>
          <w:szCs w:val="21"/>
        </w:rPr>
        <w:t>２</w:t>
      </w:r>
      <w:r w:rsidR="008E3995">
        <w:rPr>
          <w:rFonts w:ascii="ＭＳ 明朝" w:hAnsi="ＭＳ 明朝" w:hint="eastAsia"/>
          <w:szCs w:val="21"/>
        </w:rPr>
        <w:t>】</w:t>
      </w:r>
    </w:p>
    <w:p w14:paraId="169EE180" w14:textId="2E8E908F" w:rsidR="002773F8" w:rsidRDefault="002773F8" w:rsidP="001253EE">
      <w:pPr>
        <w:spacing w:line="0" w:lineRule="atLeast"/>
        <w:ind w:firstLineChars="3375" w:firstLine="5400"/>
        <w:rPr>
          <w:color w:val="000000"/>
          <w:szCs w:val="21"/>
        </w:rPr>
      </w:pPr>
      <w:r w:rsidRPr="002773F8">
        <w:rPr>
          <w:rFonts w:ascii="ＭＳ 明朝" w:hAnsi="ＭＳ 明朝" w:hint="eastAsia"/>
          <w:bCs/>
          <w:noProof/>
          <w:color w:val="00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47F043B7" wp14:editId="1951AB30">
                <wp:simplePos x="0" y="0"/>
                <wp:positionH relativeFrom="column">
                  <wp:posOffset>4991100</wp:posOffset>
                </wp:positionH>
                <wp:positionV relativeFrom="paragraph">
                  <wp:posOffset>36195</wp:posOffset>
                </wp:positionV>
                <wp:extent cx="342900" cy="457200"/>
                <wp:effectExtent l="0" t="0" r="0" b="0"/>
                <wp:wrapNone/>
                <wp:docPr id="15" name="正方形/長方形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8399AF" w14:textId="77777777" w:rsidR="002773F8" w:rsidRDefault="002773F8" w:rsidP="002773F8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4</w:t>
                            </w:r>
                          </w:p>
                          <w:p w14:paraId="75AB7E4D" w14:textId="77777777" w:rsidR="002773F8" w:rsidRDefault="002773F8" w:rsidP="002773F8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F043B7" id="正方形/長方形 15" o:spid="_x0000_s1027" style="position:absolute;left:0;text-align:left;margin-left:393pt;margin-top:2.85pt;width:27pt;height:36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" stroked="f">
                <v:textbox>
                  <w:txbxContent>
                    <w:p w14:paraId="0A8399AF" w14:textId="77777777" w:rsidR="002773F8" w:rsidRDefault="002773F8" w:rsidP="002773F8">
                      <w:pPr>
                        <w:spacing w:line="0" w:lineRule="atLeast"/>
                        <w:jc w:val="center"/>
                      </w:pPr>
                      <w:r>
                        <w:rPr>
                          <w:rFonts w:hint="eastAsia"/>
                        </w:rPr>
                        <w:t>4</w:t>
                      </w:r>
                    </w:p>
                    <w:p w14:paraId="75AB7E4D" w14:textId="77777777" w:rsidR="002773F8" w:rsidRDefault="002773F8" w:rsidP="002773F8">
                      <w:pPr>
                        <w:spacing w:line="0" w:lineRule="atLeast"/>
                        <w:jc w:val="center"/>
                      </w:pPr>
                      <w:r>
                        <w:rPr>
                          <w:rFonts w:hint="eastAsia"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</w:p>
    <w:p w14:paraId="4FA9264F" w14:textId="6B4AC5AE" w:rsidR="0055401E" w:rsidRPr="00192824" w:rsidRDefault="0019635C" w:rsidP="001253EE">
      <w:pPr>
        <w:spacing w:line="0" w:lineRule="atLeast"/>
        <w:ind w:firstLineChars="3375" w:firstLine="7088"/>
        <w:rPr>
          <w:color w:val="000000"/>
          <w:szCs w:val="21"/>
        </w:rPr>
      </w:pPr>
      <w:r w:rsidRPr="00192824">
        <w:rPr>
          <w:rFonts w:hint="eastAsia"/>
          <w:color w:val="000000"/>
          <w:szCs w:val="21"/>
        </w:rPr>
        <w:t>令和</w:t>
      </w:r>
      <w:r w:rsidR="002773F8">
        <w:rPr>
          <w:rFonts w:hint="eastAsia"/>
          <w:color w:val="000000"/>
          <w:szCs w:val="21"/>
        </w:rPr>
        <w:t>８</w:t>
      </w:r>
      <w:r w:rsidR="00A23F30" w:rsidRPr="00192824">
        <w:rPr>
          <w:rFonts w:hint="eastAsia"/>
          <w:color w:val="000000"/>
          <w:szCs w:val="21"/>
        </w:rPr>
        <w:t>年</w:t>
      </w:r>
      <w:r w:rsidR="002773F8">
        <w:rPr>
          <w:rFonts w:hint="eastAsia"/>
          <w:color w:val="000000"/>
          <w:szCs w:val="21"/>
        </w:rPr>
        <w:t xml:space="preserve">　　</w:t>
      </w:r>
      <w:r w:rsidR="003C594F" w:rsidRPr="00192824">
        <w:rPr>
          <w:rFonts w:hint="eastAsia"/>
          <w:color w:val="000000"/>
          <w:szCs w:val="21"/>
        </w:rPr>
        <w:t>月</w:t>
      </w:r>
      <w:r w:rsidR="009E5FDF" w:rsidRPr="00192824">
        <w:rPr>
          <w:rFonts w:hint="eastAsia"/>
          <w:color w:val="000000"/>
          <w:szCs w:val="21"/>
        </w:rPr>
        <w:t>１</w:t>
      </w:r>
      <w:r w:rsidR="0055401E" w:rsidRPr="00192824">
        <w:rPr>
          <w:rFonts w:hint="eastAsia"/>
          <w:color w:val="000000"/>
          <w:szCs w:val="21"/>
        </w:rPr>
        <w:t>日</w:t>
      </w:r>
    </w:p>
    <w:p w14:paraId="66C546E5" w14:textId="20DB8674" w:rsidR="0055401E" w:rsidRDefault="00705A08" w:rsidP="00FE0B0D">
      <w:pPr>
        <w:spacing w:line="0" w:lineRule="atLeast"/>
        <w:jc w:val="center"/>
        <w:rPr>
          <w:b/>
          <w:bCs/>
          <w:color w:val="000000"/>
          <w:sz w:val="32"/>
        </w:rPr>
      </w:pPr>
      <w:r>
        <w:rPr>
          <w:rFonts w:hint="eastAsia"/>
          <w:b/>
          <w:bCs/>
          <w:color w:val="000000"/>
          <w:sz w:val="32"/>
        </w:rPr>
        <w:t>確定申告書</w:t>
      </w:r>
      <w:r w:rsidR="00BF69BF">
        <w:rPr>
          <w:rFonts w:hint="eastAsia"/>
          <w:b/>
          <w:bCs/>
          <w:color w:val="000000"/>
          <w:sz w:val="32"/>
        </w:rPr>
        <w:t>添付書類</w:t>
      </w:r>
      <w:r w:rsidR="007164F6">
        <w:rPr>
          <w:rFonts w:hint="eastAsia"/>
          <w:b/>
          <w:bCs/>
          <w:color w:val="000000"/>
          <w:sz w:val="32"/>
        </w:rPr>
        <w:t>台紙</w:t>
      </w:r>
    </w:p>
    <w:p w14:paraId="1FBF924B" w14:textId="06B8D7B7" w:rsidR="00FE0B0D" w:rsidRPr="00FE0B0D" w:rsidRDefault="00273D37" w:rsidP="00FE0B0D">
      <w:pPr>
        <w:spacing w:line="0" w:lineRule="atLeast"/>
        <w:jc w:val="center"/>
        <w:rPr>
          <w:b/>
          <w:bCs/>
          <w:color w:val="000000"/>
          <w:sz w:val="32"/>
        </w:rPr>
      </w:pPr>
      <w:r>
        <w:rPr>
          <w:rFonts w:hint="eastAsia"/>
          <w:b/>
          <w:bCs/>
          <w:color w:val="000000"/>
          <w:sz w:val="32"/>
        </w:rPr>
        <w:t xml:space="preserve">　　　</w:t>
      </w:r>
    </w:p>
    <w:p w14:paraId="043E4CF1" w14:textId="435670C7" w:rsidR="00FE0B0D" w:rsidRPr="00192824" w:rsidRDefault="000D2FD7" w:rsidP="00273D37">
      <w:pPr>
        <w:spacing w:line="0" w:lineRule="atLeast"/>
        <w:ind w:firstLineChars="1100" w:firstLine="2420"/>
        <w:jc w:val="left"/>
        <w:rPr>
          <w:sz w:val="22"/>
          <w:u w:val="single" w:color="000000"/>
        </w:rPr>
      </w:pPr>
      <w:r w:rsidRPr="00A452BA">
        <w:rPr>
          <w:rFonts w:hint="eastAsia"/>
          <w:sz w:val="22"/>
          <w:u w:color="000000"/>
        </w:rPr>
        <w:t>学生番号</w:t>
      </w:r>
      <w:permStart w:id="911868551" w:edGrp="everyone"/>
      <w:r w:rsidR="00273D37" w:rsidRPr="00273D37">
        <w:rPr>
          <w:rFonts w:hint="eastAsia"/>
          <w:sz w:val="22"/>
          <w:u w:val="single" w:color="000000"/>
        </w:rPr>
        <w:t xml:space="preserve">　　　　　</w:t>
      </w:r>
      <w:r w:rsidRPr="00273D37">
        <w:rPr>
          <w:rFonts w:hint="eastAsia"/>
          <w:sz w:val="22"/>
          <w:u w:val="single" w:color="000000"/>
        </w:rPr>
        <w:t xml:space="preserve">　　</w:t>
      </w:r>
      <w:r w:rsidRPr="00192824">
        <w:rPr>
          <w:rFonts w:hint="eastAsia"/>
          <w:sz w:val="22"/>
          <w:u w:val="single" w:color="000000"/>
        </w:rPr>
        <w:t xml:space="preserve">　</w:t>
      </w:r>
      <w:permEnd w:id="911868551"/>
      <w:r w:rsidRPr="00192824">
        <w:rPr>
          <w:rFonts w:hint="eastAsia"/>
          <w:sz w:val="22"/>
        </w:rPr>
        <w:t xml:space="preserve">　　</w:t>
      </w:r>
      <w:r w:rsidRPr="000241F9">
        <w:rPr>
          <w:rFonts w:hint="eastAsia"/>
          <w:spacing w:val="220"/>
          <w:kern w:val="0"/>
          <w:sz w:val="22"/>
          <w:u w:color="000000"/>
          <w:fitText w:val="880" w:id="-963366656"/>
        </w:rPr>
        <w:t>氏</w:t>
      </w:r>
      <w:r w:rsidRPr="000241F9">
        <w:rPr>
          <w:rFonts w:hint="eastAsia"/>
          <w:kern w:val="0"/>
          <w:sz w:val="22"/>
          <w:u w:color="000000"/>
          <w:fitText w:val="880" w:id="-963366656"/>
        </w:rPr>
        <w:t>名</w:t>
      </w:r>
      <w:r w:rsidRPr="00192824">
        <w:rPr>
          <w:rFonts w:hint="eastAsia"/>
          <w:sz w:val="22"/>
          <w:u w:val="single" w:color="000000"/>
        </w:rPr>
        <w:t xml:space="preserve">　</w:t>
      </w:r>
      <w:permStart w:id="121660712" w:edGrp="everyone"/>
      <w:r w:rsidRPr="00192824">
        <w:rPr>
          <w:rFonts w:hint="eastAsia"/>
          <w:sz w:val="22"/>
          <w:u w:val="single" w:color="000000"/>
        </w:rPr>
        <w:t xml:space="preserve">　　</w:t>
      </w:r>
      <w:r w:rsidR="00273D37">
        <w:rPr>
          <w:rFonts w:hint="eastAsia"/>
          <w:sz w:val="22"/>
          <w:u w:val="single" w:color="000000"/>
        </w:rPr>
        <w:t xml:space="preserve">　　　　　　　　</w:t>
      </w:r>
      <w:r w:rsidRPr="00192824">
        <w:rPr>
          <w:rFonts w:hint="eastAsia"/>
          <w:sz w:val="22"/>
          <w:u w:val="single" w:color="000000"/>
        </w:rPr>
        <w:t xml:space="preserve">　</w:t>
      </w:r>
      <w:permEnd w:id="121660712"/>
      <w:r w:rsidRPr="00192824">
        <w:rPr>
          <w:rFonts w:hint="eastAsia"/>
          <w:sz w:val="22"/>
          <w:u w:val="single" w:color="000000"/>
        </w:rPr>
        <w:t xml:space="preserve">　　　</w:t>
      </w:r>
    </w:p>
    <w:tbl>
      <w:tblPr>
        <w:tblpPr w:leftFromText="142" w:rightFromText="142" w:vertAnchor="text" w:horzAnchor="margin" w:tblpX="-294" w:tblpY="131"/>
        <w:tblW w:w="962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57"/>
        <w:gridCol w:w="7072"/>
      </w:tblGrid>
      <w:tr w:rsidR="00AD7F10" w:rsidRPr="005C6862" w14:paraId="5B0E26EA" w14:textId="77777777" w:rsidTr="008E3995">
        <w:trPr>
          <w:cantSplit/>
          <w:trHeight w:val="497"/>
        </w:trPr>
        <w:tc>
          <w:tcPr>
            <w:tcW w:w="2557" w:type="dxa"/>
            <w:tcBorders>
              <w:bottom w:val="single" w:sz="4" w:space="0" w:color="auto"/>
            </w:tcBorders>
            <w:vAlign w:val="center"/>
          </w:tcPr>
          <w:p w14:paraId="48E8BF99" w14:textId="478E22AD" w:rsidR="00AD7F10" w:rsidRPr="00A66C8B" w:rsidRDefault="00AD7F10" w:rsidP="008E3995">
            <w:pPr>
              <w:jc w:val="center"/>
              <w:rPr>
                <w:color w:val="000000"/>
                <w:sz w:val="20"/>
                <w:szCs w:val="20"/>
              </w:rPr>
            </w:pPr>
            <w:r w:rsidRPr="00192824">
              <w:rPr>
                <w:rFonts w:hint="eastAsia"/>
                <w:color w:val="000000"/>
                <w:sz w:val="22"/>
                <w:szCs w:val="22"/>
              </w:rPr>
              <w:t>所得者氏名</w:t>
            </w:r>
          </w:p>
        </w:tc>
        <w:tc>
          <w:tcPr>
            <w:tcW w:w="7072" w:type="dxa"/>
            <w:tcBorders>
              <w:bottom w:val="single" w:sz="4" w:space="0" w:color="auto"/>
            </w:tcBorders>
            <w:vAlign w:val="center"/>
          </w:tcPr>
          <w:p w14:paraId="240B281A" w14:textId="30F14DC2" w:rsidR="00AD7F10" w:rsidRPr="00A66C8B" w:rsidRDefault="00AD7F10" w:rsidP="00C56D8D">
            <w:pPr>
              <w:jc w:val="left"/>
              <w:rPr>
                <w:color w:val="000000"/>
                <w:sz w:val="20"/>
                <w:szCs w:val="20"/>
              </w:rPr>
            </w:pPr>
            <w:r w:rsidRPr="00A66C8B">
              <w:rPr>
                <w:rFonts w:hint="eastAsia"/>
                <w:color w:val="000000"/>
                <w:sz w:val="20"/>
                <w:szCs w:val="20"/>
              </w:rPr>
              <w:t xml:space="preserve">　　</w:t>
            </w:r>
            <w:r w:rsidR="00C56D8D"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  <w:r w:rsidR="00C56D8D">
              <w:rPr>
                <w:color w:val="000000"/>
                <w:sz w:val="20"/>
                <w:szCs w:val="20"/>
              </w:rPr>
              <w:t xml:space="preserve">  </w:t>
            </w:r>
            <w:permStart w:id="890516544" w:edGrp="everyone"/>
            <w:r w:rsidR="00C56D8D">
              <w:rPr>
                <w:color w:val="000000"/>
                <w:sz w:val="20"/>
                <w:szCs w:val="20"/>
              </w:rPr>
              <w:t xml:space="preserve">                            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  <w:permEnd w:id="890516544"/>
            <w:r w:rsidRPr="00192824">
              <w:rPr>
                <w:rFonts w:hint="eastAsia"/>
                <w:color w:val="000000"/>
                <w:sz w:val="22"/>
                <w:szCs w:val="22"/>
              </w:rPr>
              <w:t xml:space="preserve">　（続　柄</w:t>
            </w:r>
            <w:permStart w:id="890656738" w:edGrp="everyone"/>
            <w:r w:rsidRPr="00192824">
              <w:rPr>
                <w:rFonts w:hint="eastAsia"/>
                <w:color w:val="000000"/>
                <w:sz w:val="22"/>
                <w:szCs w:val="22"/>
              </w:rPr>
              <w:t xml:space="preserve">　　　</w:t>
            </w:r>
            <w:permEnd w:id="890656738"/>
            <w:r w:rsidRPr="00192824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</w:tr>
      <w:tr w:rsidR="00AD7F10" w:rsidRPr="00A66C8B" w14:paraId="01DB181D" w14:textId="77777777" w:rsidTr="008E3995">
        <w:trPr>
          <w:cantSplit/>
          <w:trHeight w:val="11939"/>
        </w:trPr>
        <w:tc>
          <w:tcPr>
            <w:tcW w:w="9629" w:type="dxa"/>
            <w:gridSpan w:val="2"/>
            <w:tcBorders>
              <w:top w:val="single" w:sz="4" w:space="0" w:color="auto"/>
            </w:tcBorders>
          </w:tcPr>
          <w:p w14:paraId="4B169059" w14:textId="6CAC9AC5" w:rsidR="00AD7F10" w:rsidRPr="00192824" w:rsidRDefault="00E316C1" w:rsidP="008E3995">
            <w:pPr>
              <w:spacing w:beforeLines="20" w:before="72" w:line="220" w:lineRule="exact"/>
              <w:ind w:rightChars="458" w:right="962" w:firstLineChars="15" w:firstLine="31"/>
              <w:rPr>
                <w:rFonts w:ascii="ＭＳ 明朝" w:hAnsi="ＭＳ 明朝"/>
                <w:color w:val="000000"/>
                <w:szCs w:val="21"/>
              </w:rPr>
            </w:pPr>
            <w:r w:rsidRPr="00192824">
              <w:rPr>
                <w:rFonts w:ascii="ＭＳ 明朝" w:hAnsi="ＭＳ 明朝" w:hint="eastAsia"/>
                <w:noProof/>
                <w:color w:val="000000"/>
                <w:szCs w:val="21"/>
              </w:rPr>
              <w:t>確定申告書を</w:t>
            </w:r>
            <w:r w:rsidR="002514E3" w:rsidRPr="00192824">
              <w:rPr>
                <w:rFonts w:ascii="ＭＳ 明朝" w:hAnsi="ＭＳ 明朝" w:hint="eastAsia"/>
                <w:noProof/>
                <w:color w:val="000000"/>
                <w:szCs w:val="21"/>
              </w:rPr>
              <w:t>確認のうえ、</w:t>
            </w:r>
            <w:r w:rsidRPr="00192824">
              <w:rPr>
                <w:rFonts w:ascii="ＭＳ 明朝" w:hAnsi="ＭＳ 明朝" w:hint="eastAsia"/>
                <w:noProof/>
                <w:color w:val="000000"/>
                <w:szCs w:val="21"/>
              </w:rPr>
              <w:t>以下①・</w:t>
            </w:r>
            <w:r w:rsidR="00775135" w:rsidRPr="00192824">
              <w:rPr>
                <w:rFonts w:ascii="ＭＳ 明朝" w:hAnsi="ＭＳ 明朝" w:hint="eastAsia"/>
                <w:noProof/>
                <w:color w:val="000000"/>
                <w:szCs w:val="21"/>
              </w:rPr>
              <w:t>②</w:t>
            </w:r>
            <w:r w:rsidRPr="00192824">
              <w:rPr>
                <w:rFonts w:ascii="ＭＳ 明朝" w:hAnsi="ＭＳ 明朝" w:hint="eastAsia"/>
                <w:noProof/>
                <w:color w:val="000000"/>
                <w:szCs w:val="21"/>
              </w:rPr>
              <w:t>（ア～ウのいずれか）</w:t>
            </w:r>
            <w:r w:rsidR="00775135" w:rsidRPr="00192824">
              <w:rPr>
                <w:rFonts w:ascii="ＭＳ 明朝" w:hAnsi="ＭＳ 明朝" w:hint="eastAsia"/>
                <w:noProof/>
                <w:color w:val="000000"/>
                <w:szCs w:val="21"/>
              </w:rPr>
              <w:t>・③</w:t>
            </w:r>
            <w:r w:rsidRPr="00192824">
              <w:rPr>
                <w:rFonts w:ascii="ＭＳ 明朝" w:hAnsi="ＭＳ 明朝" w:hint="eastAsia"/>
                <w:noProof/>
                <w:color w:val="000000"/>
                <w:szCs w:val="21"/>
              </w:rPr>
              <w:t>に</w:t>
            </w:r>
            <w:r w:rsidR="002514E3" w:rsidRPr="00192824">
              <w:rPr>
                <w:rFonts w:ascii="ＭＳ 明朝" w:hAnsi="ＭＳ 明朝" w:hint="eastAsia"/>
                <w:noProof/>
                <w:color w:val="000000"/>
                <w:szCs w:val="21"/>
              </w:rPr>
              <w:t>該当する場合は</w:t>
            </w:r>
            <w:sdt>
              <w:sdtPr>
                <w:rPr>
                  <w:rFonts w:ascii="ＭＳ 明朝" w:hAnsi="ＭＳ 明朝" w:hint="eastAsia"/>
                  <w:color w:val="000000"/>
                  <w:szCs w:val="21"/>
                </w:rPr>
                <w:id w:val="605926807"/>
                <w14:checkbox>
                  <w14:checked w14:val="1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2514E3" w:rsidRPr="00192824">
                  <w:rPr>
                    <w:rFonts w:ascii="ＭＳ 明朝" w:hAnsi="ＭＳ 明朝" w:hint="eastAsia"/>
                    <w:color w:val="000000"/>
                    <w:szCs w:val="21"/>
                  </w:rPr>
                  <w:t>☑</w:t>
                </w:r>
              </w:sdtContent>
            </w:sdt>
            <w:r w:rsidRPr="00192824">
              <w:rPr>
                <w:rFonts w:ascii="ＭＳ 明朝" w:hAnsi="ＭＳ 明朝" w:hint="eastAsia"/>
                <w:color w:val="000000"/>
                <w:szCs w:val="21"/>
              </w:rPr>
              <w:t>し</w:t>
            </w:r>
            <w:r w:rsidR="002514E3" w:rsidRPr="00192824">
              <w:rPr>
                <w:rFonts w:ascii="ＭＳ 明朝" w:hAnsi="ＭＳ 明朝" w:hint="eastAsia"/>
                <w:color w:val="000000"/>
                <w:szCs w:val="21"/>
              </w:rPr>
              <w:t>て必要事項を記入してください。</w:t>
            </w:r>
          </w:p>
          <w:tbl>
            <w:tblPr>
              <w:tblpPr w:leftFromText="142" w:rightFromText="142" w:vertAnchor="text" w:horzAnchor="margin" w:tblpY="45"/>
              <w:tblOverlap w:val="never"/>
              <w:tblW w:w="935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864"/>
              <w:gridCol w:w="2185"/>
              <w:gridCol w:w="426"/>
              <w:gridCol w:w="4876"/>
            </w:tblGrid>
            <w:tr w:rsidR="00775135" w:rsidRPr="00193085" w14:paraId="2C2FE295" w14:textId="77777777" w:rsidTr="008E3995">
              <w:trPr>
                <w:trHeight w:val="277"/>
              </w:trPr>
              <w:tc>
                <w:tcPr>
                  <w:tcW w:w="1864" w:type="dxa"/>
                  <w:shd w:val="clear" w:color="auto" w:fill="D9E2F3" w:themeFill="accent1" w:themeFillTint="33"/>
                </w:tcPr>
                <w:p w14:paraId="3BAC72AF" w14:textId="77777777" w:rsidR="00E316C1" w:rsidRPr="00192824" w:rsidRDefault="00E316C1" w:rsidP="008E3995">
                  <w:pPr>
                    <w:spacing w:beforeLines="20" w:before="72" w:line="220" w:lineRule="exact"/>
                    <w:rPr>
                      <w:rFonts w:ascii="ＭＳ 明朝" w:hAnsi="ＭＳ 明朝"/>
                      <w:color w:val="000000"/>
                      <w:szCs w:val="21"/>
                    </w:rPr>
                  </w:pPr>
                  <w:r w:rsidRPr="00192824">
                    <w:rPr>
                      <w:rFonts w:ascii="ＭＳ 明朝" w:hAnsi="ＭＳ 明朝" w:hint="eastAsia"/>
                      <w:color w:val="000000"/>
                      <w:szCs w:val="21"/>
                    </w:rPr>
                    <w:t>確認箇所</w:t>
                  </w:r>
                </w:p>
              </w:tc>
              <w:tc>
                <w:tcPr>
                  <w:tcW w:w="2185" w:type="dxa"/>
                  <w:shd w:val="clear" w:color="auto" w:fill="D9E2F3" w:themeFill="accent1" w:themeFillTint="33"/>
                </w:tcPr>
                <w:p w14:paraId="61B880EF" w14:textId="77777777" w:rsidR="00E316C1" w:rsidRPr="00192824" w:rsidRDefault="00E316C1" w:rsidP="008E3995">
                  <w:pPr>
                    <w:spacing w:beforeLines="20" w:before="72" w:line="220" w:lineRule="exact"/>
                    <w:ind w:rightChars="50" w:right="105"/>
                    <w:rPr>
                      <w:rFonts w:ascii="ＭＳ 明朝" w:hAnsi="ＭＳ 明朝"/>
                      <w:color w:val="000000"/>
                      <w:szCs w:val="21"/>
                    </w:rPr>
                  </w:pPr>
                  <w:r w:rsidRPr="00192824">
                    <w:rPr>
                      <w:rFonts w:ascii="ＭＳ 明朝" w:hAnsi="ＭＳ 明朝" w:hint="eastAsia"/>
                      <w:color w:val="000000"/>
                      <w:szCs w:val="21"/>
                    </w:rPr>
                    <w:t>確認事項</w:t>
                  </w:r>
                </w:p>
              </w:tc>
              <w:sdt>
                <w:sdtPr>
                  <w:rPr>
                    <w:rFonts w:ascii="ＭＳ 明朝" w:hAnsi="ＭＳ 明朝" w:hint="eastAsia"/>
                    <w:color w:val="000000"/>
                    <w:szCs w:val="21"/>
                  </w:rPr>
                  <w:id w:val="241995331"/>
                  <w14:checkbox>
                    <w14:checked w14:val="1"/>
                    <w14:checkedState w14:val="2611" w14:font="ＭＳ Ｐゴシック"/>
                    <w14:uncheckedState w14:val="2610" w14:font="ＭＳ ゴシック"/>
                  </w14:checkbox>
                </w:sdtPr>
                <w:sdtEndPr/>
                <w:sdtContent>
                  <w:tc>
                    <w:tcPr>
                      <w:tcW w:w="426" w:type="dxa"/>
                      <w:shd w:val="clear" w:color="auto" w:fill="D9E2F3" w:themeFill="accent1" w:themeFillTint="33"/>
                    </w:tcPr>
                    <w:p w14:paraId="7E373719" w14:textId="50397432" w:rsidR="00E316C1" w:rsidRPr="00192824" w:rsidRDefault="001C152C" w:rsidP="008E3995">
                      <w:pPr>
                        <w:spacing w:beforeLines="20" w:before="72" w:line="220" w:lineRule="exact"/>
                        <w:jc w:val="left"/>
                        <w:rPr>
                          <w:rFonts w:ascii="ＭＳ 明朝" w:hAnsi="ＭＳ 明朝"/>
                          <w:color w:val="000000"/>
                          <w:szCs w:val="21"/>
                        </w:rPr>
                      </w:pPr>
                      <w:r w:rsidRPr="00192824">
                        <w:rPr>
                          <w:rFonts w:ascii="ＭＳ 明朝" w:hAnsi="ＭＳ 明朝" w:hint="eastAsia"/>
                          <w:color w:val="000000"/>
                          <w:szCs w:val="21"/>
                        </w:rPr>
                        <w:t>☑</w:t>
                      </w:r>
                    </w:p>
                  </w:tc>
                </w:sdtContent>
              </w:sdt>
              <w:tc>
                <w:tcPr>
                  <w:tcW w:w="4876" w:type="dxa"/>
                  <w:shd w:val="clear" w:color="auto" w:fill="D9E2F3" w:themeFill="accent1" w:themeFillTint="33"/>
                </w:tcPr>
                <w:p w14:paraId="52233833" w14:textId="1695CB2A" w:rsidR="00E316C1" w:rsidRPr="00192824" w:rsidRDefault="00E316C1" w:rsidP="008E3995">
                  <w:pPr>
                    <w:spacing w:beforeLines="20" w:before="72" w:line="220" w:lineRule="exact"/>
                    <w:jc w:val="left"/>
                    <w:rPr>
                      <w:rFonts w:ascii="ＭＳ 明朝" w:hAnsi="ＭＳ 明朝"/>
                      <w:color w:val="000000"/>
                      <w:szCs w:val="21"/>
                    </w:rPr>
                  </w:pPr>
                  <w:r w:rsidRPr="00192824">
                    <w:rPr>
                      <w:rFonts w:ascii="ＭＳ 明朝" w:hAnsi="ＭＳ 明朝" w:hint="eastAsia"/>
                      <w:color w:val="000000"/>
                      <w:kern w:val="0"/>
                      <w:szCs w:val="21"/>
                    </w:rPr>
                    <w:t>必要事項</w:t>
                  </w:r>
                </w:p>
              </w:tc>
            </w:tr>
            <w:tr w:rsidR="00775135" w:rsidRPr="00193085" w14:paraId="5499578E" w14:textId="77777777" w:rsidTr="008E3995">
              <w:trPr>
                <w:trHeight w:val="279"/>
              </w:trPr>
              <w:tc>
                <w:tcPr>
                  <w:tcW w:w="1864" w:type="dxa"/>
                  <w:shd w:val="clear" w:color="auto" w:fill="auto"/>
                </w:tcPr>
                <w:p w14:paraId="0494E791" w14:textId="73E681E1" w:rsidR="001C152C" w:rsidRPr="008E2DD2" w:rsidRDefault="001C152C" w:rsidP="008E3995">
                  <w:pPr>
                    <w:spacing w:beforeLines="20" w:before="72" w:line="220" w:lineRule="exact"/>
                    <w:rPr>
                      <w:rFonts w:ascii="ＭＳ 明朝" w:hAnsi="ＭＳ 明朝"/>
                      <w:color w:val="000000"/>
                      <w:sz w:val="22"/>
                      <w:szCs w:val="22"/>
                    </w:rPr>
                  </w:pPr>
                  <w:r w:rsidRPr="008E2DD2">
                    <w:rPr>
                      <w:rFonts w:ascii="ＭＳ 明朝" w:hAnsi="ＭＳ 明朝" w:hint="eastAsia"/>
                      <w:sz w:val="22"/>
                      <w:szCs w:val="22"/>
                    </w:rPr>
                    <w:t>①扶養</w:t>
                  </w:r>
                  <w:r w:rsidR="00DB3D9F" w:rsidRPr="008E2DD2">
                    <w:rPr>
                      <w:rFonts w:ascii="ＭＳ 明朝" w:hAnsi="ＭＳ 明朝" w:hint="eastAsia"/>
                      <w:sz w:val="22"/>
                      <w:szCs w:val="22"/>
                    </w:rPr>
                    <w:t>親族</w:t>
                  </w:r>
                  <w:r w:rsidRPr="008E2DD2">
                    <w:rPr>
                      <w:rFonts w:ascii="ＭＳ 明朝" w:hAnsi="ＭＳ 明朝" w:hint="eastAsia"/>
                      <w:sz w:val="22"/>
                      <w:szCs w:val="22"/>
                    </w:rPr>
                    <w:t>欄</w:t>
                  </w:r>
                </w:p>
              </w:tc>
              <w:tc>
                <w:tcPr>
                  <w:tcW w:w="2185" w:type="dxa"/>
                  <w:shd w:val="clear" w:color="auto" w:fill="auto"/>
                </w:tcPr>
                <w:p w14:paraId="5F84673D" w14:textId="2CD8C86F" w:rsidR="001C152C" w:rsidRPr="00C55292" w:rsidRDefault="001C152C" w:rsidP="008E3995">
                  <w:pPr>
                    <w:spacing w:beforeLines="20" w:before="72" w:line="220" w:lineRule="exact"/>
                    <w:ind w:rightChars="50" w:right="105"/>
                    <w:jc w:val="left"/>
                    <w:rPr>
                      <w:rFonts w:ascii="ＭＳ 明朝" w:hAnsi="ＭＳ 明朝"/>
                      <w:color w:val="000000"/>
                      <w:sz w:val="22"/>
                      <w:szCs w:val="22"/>
                    </w:rPr>
                  </w:pPr>
                  <w:r w:rsidRPr="00C55292">
                    <w:rPr>
                      <w:rFonts w:ascii="ＭＳ 明朝" w:hAnsi="ＭＳ 明朝" w:hint="eastAsia"/>
                      <w:color w:val="000000"/>
                      <w:sz w:val="22"/>
                      <w:szCs w:val="22"/>
                    </w:rPr>
                    <w:t>名前の記載はあるが申請時で</w:t>
                  </w:r>
                  <w:r w:rsidRPr="00C55292">
                    <w:rPr>
                      <w:rFonts w:ascii="ＭＳ 明朝" w:hAnsi="ＭＳ 明朝" w:hint="eastAsia"/>
                      <w:color w:val="000000"/>
                      <w:sz w:val="22"/>
                      <w:szCs w:val="22"/>
                      <w:u w:val="single"/>
                    </w:rPr>
                    <w:t>扶養から外れた</w:t>
                  </w:r>
                  <w:r w:rsidRPr="00C55292">
                    <w:rPr>
                      <w:rFonts w:ascii="ＭＳ 明朝" w:hAnsi="ＭＳ 明朝" w:hint="eastAsia"/>
                      <w:color w:val="000000"/>
                      <w:sz w:val="22"/>
                      <w:szCs w:val="22"/>
                    </w:rPr>
                    <w:t>兄弟姉妹がいる</w:t>
                  </w:r>
                </w:p>
              </w:tc>
              <w:tc>
                <w:tcPr>
                  <w:tcW w:w="426" w:type="dxa"/>
                </w:tcPr>
                <w:p w14:paraId="75796686" w14:textId="5BD31E07" w:rsidR="001C152C" w:rsidRPr="00192824" w:rsidRDefault="00C56D8D" w:rsidP="008E2DD2">
                  <w:pPr>
                    <w:spacing w:beforeLines="20" w:before="72" w:line="220" w:lineRule="exact"/>
                    <w:jc w:val="center"/>
                    <w:rPr>
                      <w:rFonts w:ascii="ＭＳ 明朝" w:hAnsi="ＭＳ 明朝"/>
                      <w:color w:val="000000"/>
                      <w:szCs w:val="21"/>
                    </w:rPr>
                  </w:pPr>
                  <w:sdt>
                    <w:sdtPr>
                      <w:rPr>
                        <w:rFonts w:ascii="ＭＳ 明朝" w:hAnsi="ＭＳ 明朝" w:hint="eastAsia"/>
                        <w:color w:val="000000"/>
                        <w:szCs w:val="21"/>
                      </w:rPr>
                      <w:id w:val="1505008733"/>
                      <w14:checkbox>
                        <w14:checked w14:val="0"/>
                        <w14:checkedState w14:val="2611" w14:font="ＭＳ Ｐゴシック"/>
                        <w14:uncheckedState w14:val="2610" w14:font="ＭＳ ゴシック"/>
                      </w14:checkbox>
                    </w:sdtPr>
                    <w:sdtEndPr/>
                    <w:sdtContent>
                      <w:permStart w:id="636702001" w:edGrp="everyone"/>
                      <w:r w:rsidR="00D50FB3">
                        <w:rPr>
                          <w:rFonts w:ascii="ＭＳ ゴシック" w:eastAsia="ＭＳ ゴシック" w:hAnsi="ＭＳ ゴシック" w:hint="eastAsia"/>
                          <w:color w:val="000000"/>
                          <w:szCs w:val="21"/>
                        </w:rPr>
                        <w:t>☐</w:t>
                      </w:r>
                      <w:permEnd w:id="636702001"/>
                    </w:sdtContent>
                  </w:sdt>
                </w:p>
              </w:tc>
              <w:tc>
                <w:tcPr>
                  <w:tcW w:w="4876" w:type="dxa"/>
                  <w:shd w:val="clear" w:color="auto" w:fill="auto"/>
                </w:tcPr>
                <w:p w14:paraId="6354817C" w14:textId="7094DF7E" w:rsidR="001C152C" w:rsidRPr="00192824" w:rsidRDefault="001C152C" w:rsidP="008E3995">
                  <w:pPr>
                    <w:spacing w:beforeLines="20" w:before="72" w:line="220" w:lineRule="exact"/>
                    <w:jc w:val="left"/>
                    <w:rPr>
                      <w:rFonts w:ascii="ＭＳ 明朝" w:hAnsi="ＭＳ 明朝"/>
                      <w:b/>
                      <w:bCs/>
                      <w:noProof/>
                      <w:color w:val="000000"/>
                      <w:kern w:val="0"/>
                      <w:szCs w:val="21"/>
                    </w:rPr>
                  </w:pPr>
                  <w:r w:rsidRPr="00C56D8D">
                    <w:rPr>
                      <w:rFonts w:ascii="ＭＳ 明朝" w:hAnsi="ＭＳ 明朝" w:hint="eastAsia"/>
                      <w:b/>
                      <w:bCs/>
                      <w:noProof/>
                      <w:color w:val="000000"/>
                      <w:spacing w:val="84"/>
                      <w:kern w:val="0"/>
                      <w:szCs w:val="21"/>
                      <w:fitText w:val="2108" w:id="-963366400"/>
                    </w:rPr>
                    <w:t>該当者氏名</w:t>
                  </w:r>
                  <w:r w:rsidRPr="00C56D8D">
                    <w:rPr>
                      <w:rFonts w:ascii="ＭＳ 明朝" w:hAnsi="ＭＳ 明朝" w:hint="eastAsia"/>
                      <w:b/>
                      <w:bCs/>
                      <w:noProof/>
                      <w:color w:val="000000"/>
                      <w:spacing w:val="2"/>
                      <w:kern w:val="0"/>
                      <w:szCs w:val="21"/>
                      <w:fitText w:val="2108" w:id="-963366400"/>
                    </w:rPr>
                    <w:t>：</w:t>
                  </w:r>
                  <w:permStart w:id="1577261646" w:edGrp="everyone"/>
                  <w:r w:rsidR="00D50FB3">
                    <w:rPr>
                      <w:rFonts w:ascii="ＭＳ 明朝" w:hAnsi="ＭＳ 明朝" w:hint="eastAsia"/>
                      <w:b/>
                      <w:bCs/>
                      <w:noProof/>
                      <w:color w:val="000000"/>
                      <w:kern w:val="0"/>
                      <w:szCs w:val="21"/>
                    </w:rPr>
                    <w:t xml:space="preserve">　　　</w:t>
                  </w:r>
                  <w:r w:rsidR="00C56D8D">
                    <w:rPr>
                      <w:rFonts w:ascii="ＭＳ 明朝" w:hAnsi="ＭＳ 明朝" w:hint="eastAsia"/>
                      <w:b/>
                      <w:bCs/>
                      <w:noProof/>
                      <w:color w:val="000000"/>
                      <w:kern w:val="0"/>
                      <w:szCs w:val="21"/>
                    </w:rPr>
                    <w:t xml:space="preserve"> </w:t>
                  </w:r>
                  <w:r w:rsidR="00C56D8D">
                    <w:rPr>
                      <w:rFonts w:ascii="ＭＳ 明朝" w:hAnsi="ＭＳ 明朝"/>
                      <w:b/>
                      <w:bCs/>
                      <w:noProof/>
                      <w:color w:val="000000"/>
                      <w:kern w:val="0"/>
                      <w:szCs w:val="21"/>
                    </w:rPr>
                    <w:t xml:space="preserve">           </w:t>
                  </w:r>
                  <w:permEnd w:id="1577261646"/>
                </w:p>
                <w:p w14:paraId="34758D30" w14:textId="05C94D89" w:rsidR="000241F9" w:rsidRDefault="001C152C" w:rsidP="008E3995">
                  <w:pPr>
                    <w:spacing w:beforeLines="20" w:before="72" w:line="220" w:lineRule="exact"/>
                    <w:jc w:val="left"/>
                    <w:rPr>
                      <w:rFonts w:ascii="ＭＳ 明朝" w:hAnsi="ＭＳ 明朝"/>
                      <w:b/>
                      <w:bCs/>
                      <w:noProof/>
                      <w:color w:val="000000"/>
                      <w:kern w:val="0"/>
                      <w:szCs w:val="21"/>
                    </w:rPr>
                  </w:pPr>
                  <w:r w:rsidRPr="00192824">
                    <w:rPr>
                      <w:rFonts w:ascii="ＭＳ 明朝" w:hAnsi="ＭＳ 明朝" w:hint="eastAsia"/>
                      <w:b/>
                      <w:bCs/>
                      <w:noProof/>
                      <w:color w:val="000000"/>
                      <w:kern w:val="0"/>
                      <w:szCs w:val="21"/>
                    </w:rPr>
                    <w:t>理由（例：就職等）：</w:t>
                  </w:r>
                  <w:permStart w:id="1849120793" w:edGrp="everyone"/>
                  <w:r w:rsidR="000241F9">
                    <w:rPr>
                      <w:rFonts w:ascii="ＭＳ 明朝" w:hAnsi="ＭＳ 明朝" w:hint="eastAsia"/>
                      <w:b/>
                      <w:bCs/>
                      <w:noProof/>
                      <w:color w:val="000000"/>
                      <w:kern w:val="0"/>
                      <w:szCs w:val="21"/>
                    </w:rPr>
                    <w:t xml:space="preserve"> </w:t>
                  </w:r>
                  <w:r w:rsidR="000241F9">
                    <w:rPr>
                      <w:rFonts w:ascii="ＭＳ 明朝" w:hAnsi="ＭＳ 明朝"/>
                      <w:b/>
                      <w:bCs/>
                      <w:noProof/>
                      <w:color w:val="000000"/>
                      <w:kern w:val="0"/>
                      <w:szCs w:val="21"/>
                    </w:rPr>
                    <w:t xml:space="preserve">                       </w:t>
                  </w:r>
                  <w:r w:rsidR="000241F9">
                    <w:rPr>
                      <w:rFonts w:ascii="ＭＳ 明朝" w:hAnsi="ＭＳ 明朝" w:hint="eastAsia"/>
                      <w:b/>
                      <w:bCs/>
                      <w:noProof/>
                      <w:color w:val="000000"/>
                      <w:kern w:val="0"/>
                      <w:szCs w:val="21"/>
                    </w:rPr>
                    <w:t xml:space="preserve"> </w:t>
                  </w:r>
                </w:p>
                <w:p w14:paraId="4D5F1AF0" w14:textId="64E56939" w:rsidR="001C152C" w:rsidRPr="00192824" w:rsidRDefault="000241F9" w:rsidP="008E3995">
                  <w:pPr>
                    <w:spacing w:beforeLines="20" w:before="72" w:line="220" w:lineRule="exact"/>
                    <w:jc w:val="left"/>
                    <w:rPr>
                      <w:rFonts w:ascii="ＭＳ 明朝" w:hAnsi="ＭＳ 明朝"/>
                      <w:noProof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ＭＳ 明朝" w:hAnsi="ＭＳ 明朝"/>
                      <w:b/>
                      <w:bCs/>
                      <w:noProof/>
                      <w:color w:val="000000"/>
                      <w:kern w:val="0"/>
                      <w:szCs w:val="21"/>
                    </w:rPr>
                    <w:t xml:space="preserve">                                            </w:t>
                  </w:r>
                  <w:permEnd w:id="1849120793"/>
                  <w:r>
                    <w:rPr>
                      <w:rFonts w:ascii="ＭＳ 明朝" w:hAnsi="ＭＳ 明朝"/>
                      <w:b/>
                      <w:bCs/>
                      <w:noProof/>
                      <w:color w:val="000000"/>
                      <w:kern w:val="0"/>
                      <w:szCs w:val="21"/>
                    </w:rPr>
                    <w:t xml:space="preserve">                         </w:t>
                  </w:r>
                  <w:r w:rsidR="00D50FB3">
                    <w:rPr>
                      <w:rFonts w:ascii="ＭＳ 明朝" w:hAnsi="ＭＳ 明朝" w:hint="eastAsia"/>
                      <w:b/>
                      <w:bCs/>
                      <w:noProof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ascii="ＭＳ 明朝" w:hAnsi="ＭＳ 明朝"/>
                      <w:b/>
                      <w:bCs/>
                      <w:noProof/>
                      <w:color w:val="000000"/>
                      <w:kern w:val="0"/>
                      <w:szCs w:val="21"/>
                    </w:rPr>
                    <w:t xml:space="preserve">                                                                </w:t>
                  </w:r>
                  <w:r w:rsidR="00D50FB3">
                    <w:rPr>
                      <w:rFonts w:ascii="ＭＳ 明朝" w:hAnsi="ＭＳ 明朝"/>
                      <w:b/>
                      <w:bCs/>
                      <w:noProof/>
                      <w:color w:val="000000"/>
                      <w:kern w:val="0"/>
                      <w:szCs w:val="21"/>
                    </w:rPr>
                    <w:t xml:space="preserve"> </w:t>
                  </w:r>
                  <w:r w:rsidR="00D50FB3">
                    <w:rPr>
                      <w:rFonts w:ascii="ＭＳ 明朝" w:hAnsi="ＭＳ 明朝" w:hint="eastAsia"/>
                      <w:b/>
                      <w:bCs/>
                      <w:noProof/>
                      <w:color w:val="000000"/>
                      <w:kern w:val="0"/>
                      <w:szCs w:val="21"/>
                    </w:rPr>
                    <w:t xml:space="preserve">　</w:t>
                  </w:r>
                </w:p>
              </w:tc>
            </w:tr>
            <w:tr w:rsidR="00775135" w:rsidRPr="00193085" w14:paraId="53558CA4" w14:textId="77777777" w:rsidTr="008E3995">
              <w:trPr>
                <w:trHeight w:val="795"/>
              </w:trPr>
              <w:tc>
                <w:tcPr>
                  <w:tcW w:w="1864" w:type="dxa"/>
                  <w:vMerge w:val="restart"/>
                  <w:shd w:val="clear" w:color="auto" w:fill="auto"/>
                </w:tcPr>
                <w:p w14:paraId="6F1AA07A" w14:textId="6D11984F" w:rsidR="001C152C" w:rsidRPr="00192824" w:rsidRDefault="001C152C" w:rsidP="008E3995">
                  <w:pPr>
                    <w:spacing w:beforeLines="20" w:before="72" w:line="220" w:lineRule="exact"/>
                    <w:ind w:rightChars="-50" w:right="-105"/>
                    <w:rPr>
                      <w:rFonts w:ascii="ＭＳ 明朝" w:hAnsi="ＭＳ 明朝"/>
                      <w:color w:val="000000"/>
                      <w:szCs w:val="21"/>
                    </w:rPr>
                  </w:pPr>
                  <w:r w:rsidRPr="008E2DD2">
                    <w:rPr>
                      <w:rFonts w:ascii="ＭＳ 明朝" w:hAnsi="ＭＳ 明朝" w:hint="eastAsia"/>
                      <w:color w:val="000000"/>
                      <w:sz w:val="22"/>
                      <w:szCs w:val="22"/>
                    </w:rPr>
                    <w:t>②所得の内訳欄</w:t>
                  </w:r>
                </w:p>
              </w:tc>
              <w:tc>
                <w:tcPr>
                  <w:tcW w:w="2185" w:type="dxa"/>
                  <w:shd w:val="clear" w:color="auto" w:fill="auto"/>
                </w:tcPr>
                <w:p w14:paraId="306561AA" w14:textId="21412C40" w:rsidR="001C152C" w:rsidRPr="008E2DD2" w:rsidRDefault="00197B96" w:rsidP="008E2DD2">
                  <w:pPr>
                    <w:pStyle w:val="af2"/>
                    <w:numPr>
                      <w:ilvl w:val="0"/>
                      <w:numId w:val="14"/>
                    </w:numPr>
                    <w:spacing w:beforeLines="20" w:before="72" w:line="220" w:lineRule="exact"/>
                    <w:ind w:leftChars="0" w:rightChars="-9" w:right="-19"/>
                    <w:jc w:val="left"/>
                    <w:rPr>
                      <w:rFonts w:ascii="ＭＳ 明朝" w:hAnsi="ＭＳ 明朝"/>
                      <w:color w:val="000000"/>
                      <w:sz w:val="22"/>
                      <w:szCs w:val="22"/>
                    </w:rPr>
                  </w:pPr>
                  <w:r w:rsidRPr="008E2DD2">
                    <w:rPr>
                      <w:rFonts w:ascii="ＭＳ 明朝" w:hAnsi="ＭＳ 明朝" w:hint="eastAsia"/>
                      <w:b/>
                      <w:bCs/>
                      <w:color w:val="000000"/>
                      <w:sz w:val="22"/>
                      <w:szCs w:val="22"/>
                    </w:rPr>
                    <w:t>公的</w:t>
                  </w:r>
                  <w:r w:rsidR="001C152C" w:rsidRPr="008E2DD2">
                    <w:rPr>
                      <w:rFonts w:ascii="ＭＳ 明朝" w:hAnsi="ＭＳ 明朝" w:hint="eastAsia"/>
                      <w:b/>
                      <w:bCs/>
                      <w:color w:val="000000"/>
                      <w:sz w:val="22"/>
                      <w:szCs w:val="22"/>
                    </w:rPr>
                    <w:t>年金</w:t>
                  </w:r>
                  <w:r w:rsidR="003D6314" w:rsidRPr="008E2DD2">
                    <w:rPr>
                      <w:rFonts w:ascii="ＭＳ 明朝" w:hAnsi="ＭＳ 明朝" w:hint="eastAsia"/>
                      <w:b/>
                      <w:bCs/>
                      <w:color w:val="000000"/>
                      <w:sz w:val="22"/>
                      <w:szCs w:val="22"/>
                    </w:rPr>
                    <w:t>等</w:t>
                  </w:r>
                  <w:r w:rsidR="001C152C" w:rsidRPr="008E2DD2">
                    <w:rPr>
                      <w:rFonts w:ascii="ＭＳ 明朝" w:hAnsi="ＭＳ 明朝" w:hint="eastAsia"/>
                      <w:color w:val="000000"/>
                      <w:sz w:val="22"/>
                      <w:szCs w:val="22"/>
                    </w:rPr>
                    <w:t>の記載がある</w:t>
                  </w:r>
                </w:p>
                <w:p w14:paraId="6B8B5244" w14:textId="14FAD20E" w:rsidR="001C152C" w:rsidRPr="00C55292" w:rsidRDefault="001C152C" w:rsidP="008E2DD2">
                  <w:pPr>
                    <w:pStyle w:val="af2"/>
                    <w:spacing w:beforeLines="20" w:before="72" w:line="220" w:lineRule="exact"/>
                    <w:ind w:leftChars="0" w:left="420"/>
                    <w:jc w:val="left"/>
                    <w:rPr>
                      <w:rFonts w:ascii="ＭＳ 明朝" w:hAnsi="ＭＳ 明朝"/>
                      <w:color w:val="000000"/>
                      <w:sz w:val="22"/>
                      <w:szCs w:val="22"/>
                    </w:rPr>
                  </w:pPr>
                </w:p>
              </w:tc>
              <w:bookmarkStart w:id="0" w:name="_Hlk155962588" w:displacedByCustomXml="next"/>
              <w:sdt>
                <w:sdtPr>
                  <w:rPr>
                    <w:rFonts w:ascii="ＭＳ 明朝" w:hAnsi="ＭＳ 明朝" w:hint="eastAsia"/>
                    <w:color w:val="000000"/>
                    <w:szCs w:val="21"/>
                  </w:rPr>
                  <w:id w:val="321012679"/>
                  <w14:checkbox>
                    <w14:checked w14:val="0"/>
                    <w14:checkedState w14:val="2611" w14:font="ＭＳ Ｐゴシック"/>
                    <w14:uncheckedState w14:val="2610" w14:font="ＭＳ ゴシック"/>
                  </w14:checkbox>
                </w:sdtPr>
                <w:sdtEndPr/>
                <w:sdtContent>
                  <w:permStart w:id="590630460" w:edGrp="everyone" w:displacedByCustomXml="prev"/>
                  <w:tc>
                    <w:tcPr>
                      <w:tcW w:w="426" w:type="dxa"/>
                    </w:tcPr>
                    <w:p w14:paraId="5ADFF4E9" w14:textId="5DD3C309" w:rsidR="001C152C" w:rsidRPr="00192824" w:rsidRDefault="00C56D8D" w:rsidP="008E2DD2">
                      <w:pPr>
                        <w:spacing w:beforeLines="20" w:before="72" w:line="220" w:lineRule="exact"/>
                        <w:jc w:val="center"/>
                        <w:rPr>
                          <w:rFonts w:ascii="ＭＳ 明朝" w:hAnsi="ＭＳ 明朝"/>
                          <w:noProof/>
                          <w:color w:val="000000"/>
                          <w:szCs w:val="21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000000"/>
                          <w:szCs w:val="21"/>
                        </w:rPr>
                        <w:t>☐</w:t>
                      </w:r>
                    </w:p>
                  </w:tc>
                </w:sdtContent>
              </w:sdt>
              <w:permEnd w:id="590630460" w:displacedByCustomXml="prev"/>
              <w:bookmarkEnd w:id="0" w:displacedByCustomXml="prev"/>
              <w:tc>
                <w:tcPr>
                  <w:tcW w:w="4876" w:type="dxa"/>
                  <w:shd w:val="clear" w:color="auto" w:fill="auto"/>
                </w:tcPr>
                <w:p w14:paraId="756C1370" w14:textId="631FEBBB" w:rsidR="00F06EF3" w:rsidRPr="00192824" w:rsidRDefault="001C152C" w:rsidP="008E3995">
                  <w:pPr>
                    <w:spacing w:beforeLines="20" w:before="72" w:line="220" w:lineRule="exact"/>
                    <w:jc w:val="left"/>
                    <w:rPr>
                      <w:rFonts w:ascii="ＭＳ 明朝" w:hAnsi="ＭＳ 明朝"/>
                      <w:b/>
                      <w:bCs/>
                      <w:color w:val="000000"/>
                      <w:kern w:val="0"/>
                      <w:szCs w:val="21"/>
                    </w:rPr>
                  </w:pPr>
                  <w:r w:rsidRPr="00192824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</w:rPr>
                    <w:t>⇒最新の年金額が分かるもの（写）様式</w:t>
                  </w:r>
                  <w:r w:rsidR="008E2DD2" w:rsidRPr="00192824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</w:rPr>
                    <w:t>３</w:t>
                  </w:r>
                  <w:r w:rsidRPr="00192824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</w:rPr>
                    <w:t>に</w:t>
                  </w:r>
                </w:p>
                <w:p w14:paraId="6A28EDC3" w14:textId="2A0DB527" w:rsidR="001C152C" w:rsidRPr="00192824" w:rsidRDefault="00832F2D" w:rsidP="008E3995">
                  <w:pPr>
                    <w:spacing w:beforeLines="20" w:before="72" w:line="220" w:lineRule="exact"/>
                    <w:jc w:val="left"/>
                    <w:rPr>
                      <w:rFonts w:ascii="ＭＳ 明朝" w:hAnsi="ＭＳ 明朝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</w:rPr>
                    <w:t>添付し</w:t>
                  </w:r>
                  <w:r w:rsidR="001C152C" w:rsidRPr="00192824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</w:rPr>
                    <w:t>て提出してください。</w:t>
                  </w:r>
                </w:p>
                <w:p w14:paraId="712C80C9" w14:textId="52488CE7" w:rsidR="001C152C" w:rsidRPr="00192824" w:rsidRDefault="001C152C" w:rsidP="008E3995">
                  <w:pPr>
                    <w:spacing w:beforeLines="20" w:before="72" w:line="220" w:lineRule="exact"/>
                    <w:jc w:val="left"/>
                    <w:rPr>
                      <w:rFonts w:ascii="ＭＳ 明朝" w:hAnsi="ＭＳ 明朝"/>
                      <w:b/>
                      <w:bCs/>
                      <w:color w:val="000000"/>
                      <w:kern w:val="0"/>
                      <w:szCs w:val="21"/>
                    </w:rPr>
                  </w:pPr>
                  <w:r w:rsidRPr="00192824">
                    <w:rPr>
                      <w:rFonts w:ascii="ＭＳ 明朝" w:hAnsi="ＭＳ 明朝" w:hint="eastAsia"/>
                      <w:color w:val="000000"/>
                      <w:kern w:val="0"/>
                      <w:szCs w:val="21"/>
                    </w:rPr>
                    <w:t>年金の源泉徴収票は不可（最新の年金改定通知書、その他年金証書、年金支払い通知書など、いずれも受給者名・金額が記載されていること</w:t>
                  </w:r>
                  <w:r w:rsidR="00A02F8D">
                    <w:rPr>
                      <w:rFonts w:ascii="ＭＳ 明朝" w:hAnsi="ＭＳ 明朝" w:hint="eastAsia"/>
                      <w:color w:val="000000"/>
                      <w:kern w:val="0"/>
                      <w:szCs w:val="21"/>
                    </w:rPr>
                    <w:t>）</w:t>
                  </w:r>
                </w:p>
              </w:tc>
            </w:tr>
            <w:tr w:rsidR="00775135" w:rsidRPr="00193085" w14:paraId="1D7E0F75" w14:textId="77777777" w:rsidTr="008E3995">
              <w:trPr>
                <w:trHeight w:val="603"/>
              </w:trPr>
              <w:tc>
                <w:tcPr>
                  <w:tcW w:w="1864" w:type="dxa"/>
                  <w:vMerge/>
                  <w:shd w:val="clear" w:color="auto" w:fill="auto"/>
                </w:tcPr>
                <w:p w14:paraId="14013F88" w14:textId="77777777" w:rsidR="001C152C" w:rsidRPr="00192824" w:rsidRDefault="001C152C" w:rsidP="008E3995">
                  <w:pPr>
                    <w:spacing w:beforeLines="20" w:before="72" w:line="220" w:lineRule="exact"/>
                    <w:ind w:rightChars="458" w:right="962"/>
                    <w:rPr>
                      <w:rFonts w:ascii="ＭＳ 明朝" w:hAnsi="ＭＳ 明朝"/>
                      <w:color w:val="000000"/>
                      <w:szCs w:val="21"/>
                    </w:rPr>
                  </w:pPr>
                </w:p>
              </w:tc>
              <w:tc>
                <w:tcPr>
                  <w:tcW w:w="2185" w:type="dxa"/>
                  <w:shd w:val="clear" w:color="auto" w:fill="auto"/>
                </w:tcPr>
                <w:p w14:paraId="0EEEF09E" w14:textId="493A7DEB" w:rsidR="001C152C" w:rsidRPr="008E3995" w:rsidRDefault="001C152C" w:rsidP="008E2DD2">
                  <w:pPr>
                    <w:pStyle w:val="af2"/>
                    <w:numPr>
                      <w:ilvl w:val="0"/>
                      <w:numId w:val="14"/>
                    </w:numPr>
                    <w:spacing w:beforeLines="20" w:before="72" w:line="220" w:lineRule="exact"/>
                    <w:ind w:leftChars="0"/>
                    <w:jc w:val="left"/>
                    <w:rPr>
                      <w:rFonts w:ascii="ＭＳ 明朝" w:hAnsi="ＭＳ 明朝"/>
                      <w:color w:val="000000"/>
                      <w:sz w:val="22"/>
                      <w:szCs w:val="22"/>
                    </w:rPr>
                  </w:pPr>
                  <w:r w:rsidRPr="00C55292">
                    <w:rPr>
                      <w:rFonts w:ascii="ＭＳ 明朝" w:hAnsi="ＭＳ 明朝" w:hint="eastAsia"/>
                      <w:color w:val="000000"/>
                      <w:sz w:val="22"/>
                      <w:szCs w:val="22"/>
                    </w:rPr>
                    <w:t>給与の記載が</w:t>
                  </w:r>
                  <w:r w:rsidRPr="008E3995">
                    <w:rPr>
                      <w:rFonts w:ascii="ＭＳ 明朝" w:hAnsi="ＭＳ 明朝" w:hint="eastAsia"/>
                      <w:color w:val="000000"/>
                      <w:sz w:val="22"/>
                      <w:szCs w:val="22"/>
                    </w:rPr>
                    <w:t>ある</w:t>
                  </w:r>
                </w:p>
              </w:tc>
              <w:sdt>
                <w:sdtPr>
                  <w:rPr>
                    <w:rFonts w:ascii="ＭＳ 明朝" w:hAnsi="ＭＳ 明朝" w:hint="eastAsia"/>
                    <w:color w:val="000000"/>
                    <w:szCs w:val="21"/>
                  </w:rPr>
                  <w:id w:val="-1063247013"/>
                  <w14:checkbox>
                    <w14:checked w14:val="0"/>
                    <w14:checkedState w14:val="2611" w14:font="ＭＳ Ｐゴシック"/>
                    <w14:uncheckedState w14:val="2610" w14:font="ＭＳ ゴシック"/>
                  </w14:checkbox>
                </w:sdtPr>
                <w:sdtEndPr/>
                <w:sdtContent>
                  <w:permStart w:id="1742475213" w:edGrp="everyone" w:displacedByCustomXml="prev"/>
                  <w:tc>
                    <w:tcPr>
                      <w:tcW w:w="426" w:type="dxa"/>
                    </w:tcPr>
                    <w:p w14:paraId="7F919751" w14:textId="0D8BDAA3" w:rsidR="001C152C" w:rsidRPr="00192824" w:rsidRDefault="00C56D8D" w:rsidP="008E2DD2">
                      <w:pPr>
                        <w:spacing w:beforeLines="20" w:before="72" w:line="220" w:lineRule="exact"/>
                        <w:jc w:val="center"/>
                        <w:rPr>
                          <w:rFonts w:ascii="ＭＳ 明朝" w:hAnsi="ＭＳ 明朝"/>
                          <w:noProof/>
                          <w:color w:val="000000"/>
                          <w:kern w:val="0"/>
                          <w:szCs w:val="21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000000"/>
                          <w:szCs w:val="21"/>
                        </w:rPr>
                        <w:t>☐</w:t>
                      </w:r>
                    </w:p>
                  </w:tc>
                  <w:permEnd w:id="1742475213" w:displacedByCustomXml="next"/>
                </w:sdtContent>
              </w:sdt>
              <w:tc>
                <w:tcPr>
                  <w:tcW w:w="4876" w:type="dxa"/>
                  <w:shd w:val="clear" w:color="auto" w:fill="auto"/>
                </w:tcPr>
                <w:p w14:paraId="1177016B" w14:textId="23424D88" w:rsidR="001C152C" w:rsidRPr="00192824" w:rsidRDefault="001C152C" w:rsidP="008E3995">
                  <w:pPr>
                    <w:spacing w:beforeLines="20" w:before="72" w:line="220" w:lineRule="exact"/>
                    <w:jc w:val="left"/>
                    <w:rPr>
                      <w:rFonts w:ascii="ＭＳ 明朝" w:hAnsi="ＭＳ 明朝"/>
                      <w:b/>
                      <w:bCs/>
                      <w:color w:val="000000"/>
                      <w:kern w:val="0"/>
                      <w:szCs w:val="21"/>
                    </w:rPr>
                  </w:pPr>
                  <w:r w:rsidRPr="00192824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</w:rPr>
                    <w:t>⇒</w:t>
                  </w:r>
                  <w:r w:rsidR="008E2DD2" w:rsidRPr="00192824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</w:rPr>
                    <w:t>給与所得の源泉徴収票（昨年分）（写）等を</w:t>
                  </w:r>
                  <w:r w:rsidR="002773F8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</w:rPr>
                    <w:t>添付台紙１</w:t>
                  </w:r>
                  <w:r w:rsidR="00832F2D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</w:rPr>
                    <w:t>に添付し</w:t>
                  </w:r>
                  <w:r w:rsidRPr="00192824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</w:rPr>
                    <w:t>て提出してください。</w:t>
                  </w:r>
                </w:p>
              </w:tc>
            </w:tr>
            <w:tr w:rsidR="00775135" w:rsidRPr="00193085" w14:paraId="60FB1E61" w14:textId="77777777" w:rsidTr="008E3995">
              <w:trPr>
                <w:trHeight w:val="1122"/>
              </w:trPr>
              <w:tc>
                <w:tcPr>
                  <w:tcW w:w="1864" w:type="dxa"/>
                  <w:vMerge/>
                  <w:shd w:val="clear" w:color="auto" w:fill="auto"/>
                </w:tcPr>
                <w:p w14:paraId="0823CE14" w14:textId="77777777" w:rsidR="001C152C" w:rsidRPr="00192824" w:rsidRDefault="001C152C" w:rsidP="008E3995">
                  <w:pPr>
                    <w:spacing w:beforeLines="20" w:before="72" w:line="220" w:lineRule="exact"/>
                    <w:ind w:rightChars="458" w:right="962"/>
                    <w:rPr>
                      <w:rFonts w:ascii="ＭＳ 明朝" w:hAnsi="ＭＳ 明朝"/>
                      <w:color w:val="000000"/>
                      <w:szCs w:val="21"/>
                    </w:rPr>
                  </w:pPr>
                </w:p>
              </w:tc>
              <w:tc>
                <w:tcPr>
                  <w:tcW w:w="2185" w:type="dxa"/>
                  <w:shd w:val="clear" w:color="auto" w:fill="auto"/>
                </w:tcPr>
                <w:p w14:paraId="7B7FF173" w14:textId="77777777" w:rsidR="001C152C" w:rsidRPr="00C55292" w:rsidRDefault="001C152C" w:rsidP="008E2DD2">
                  <w:pPr>
                    <w:pStyle w:val="af2"/>
                    <w:numPr>
                      <w:ilvl w:val="0"/>
                      <w:numId w:val="14"/>
                    </w:numPr>
                    <w:spacing w:beforeLines="20" w:before="72" w:line="220" w:lineRule="exact"/>
                    <w:ind w:leftChars="0"/>
                    <w:jc w:val="left"/>
                    <w:rPr>
                      <w:rFonts w:ascii="ＭＳ 明朝" w:hAnsi="ＭＳ 明朝"/>
                      <w:color w:val="000000"/>
                      <w:sz w:val="22"/>
                      <w:szCs w:val="22"/>
                    </w:rPr>
                  </w:pPr>
                  <w:r w:rsidRPr="00C55292">
                    <w:rPr>
                      <w:rFonts w:ascii="ＭＳ 明朝" w:hAnsi="ＭＳ 明朝" w:hint="eastAsia"/>
                      <w:color w:val="000000"/>
                      <w:sz w:val="22"/>
                      <w:szCs w:val="22"/>
                    </w:rPr>
                    <w:t>空欄または</w:t>
                  </w:r>
                </w:p>
                <w:p w14:paraId="4A72E793" w14:textId="1CD77D1B" w:rsidR="001C152C" w:rsidRPr="008E2DD2" w:rsidRDefault="001C152C" w:rsidP="008E2DD2">
                  <w:pPr>
                    <w:spacing w:beforeLines="20" w:before="72" w:line="220" w:lineRule="exact"/>
                    <w:jc w:val="left"/>
                    <w:rPr>
                      <w:rFonts w:ascii="ＭＳ 明朝" w:hAnsi="ＭＳ 明朝"/>
                      <w:color w:val="000000"/>
                      <w:sz w:val="22"/>
                      <w:szCs w:val="22"/>
                    </w:rPr>
                  </w:pPr>
                  <w:r w:rsidRPr="008E2DD2">
                    <w:rPr>
                      <w:rFonts w:ascii="ＭＳ 明朝" w:hAnsi="ＭＳ 明朝" w:hint="eastAsia"/>
                      <w:color w:val="000000"/>
                      <w:sz w:val="22"/>
                      <w:szCs w:val="22"/>
                    </w:rPr>
                    <w:t>「別紙参照」等の記載がある（その他雑収入がある場合）</w:t>
                  </w:r>
                </w:p>
              </w:tc>
              <w:sdt>
                <w:sdtPr>
                  <w:rPr>
                    <w:rFonts w:ascii="ＭＳ 明朝" w:hAnsi="ＭＳ 明朝" w:hint="eastAsia"/>
                    <w:color w:val="000000"/>
                    <w:szCs w:val="21"/>
                  </w:rPr>
                  <w:id w:val="-1047143203"/>
                  <w14:checkbox>
                    <w14:checked w14:val="0"/>
                    <w14:checkedState w14:val="2611" w14:font="ＭＳ Ｐゴシック"/>
                    <w14:uncheckedState w14:val="2610" w14:font="ＭＳ ゴシック"/>
                  </w14:checkbox>
                </w:sdtPr>
                <w:sdtEndPr/>
                <w:sdtContent>
                  <w:permStart w:id="418600011" w:edGrp="everyone" w:displacedByCustomXml="prev"/>
                  <w:tc>
                    <w:tcPr>
                      <w:tcW w:w="426" w:type="dxa"/>
                    </w:tcPr>
                    <w:p w14:paraId="352AC2A7" w14:textId="46A34BDF" w:rsidR="001C152C" w:rsidRPr="00192824" w:rsidRDefault="00C56D8D" w:rsidP="008E2DD2">
                      <w:pPr>
                        <w:spacing w:beforeLines="20" w:before="72" w:line="220" w:lineRule="exact"/>
                        <w:jc w:val="center"/>
                        <w:rPr>
                          <w:rFonts w:ascii="ＭＳ 明朝" w:hAnsi="ＭＳ 明朝"/>
                          <w:noProof/>
                          <w:color w:val="000000"/>
                          <w:szCs w:val="21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000000"/>
                          <w:szCs w:val="21"/>
                        </w:rPr>
                        <w:t>☐</w:t>
                      </w:r>
                    </w:p>
                  </w:tc>
                  <w:permEnd w:id="418600011" w:displacedByCustomXml="next"/>
                </w:sdtContent>
              </w:sdt>
              <w:tc>
                <w:tcPr>
                  <w:tcW w:w="4876" w:type="dxa"/>
                  <w:shd w:val="clear" w:color="auto" w:fill="auto"/>
                </w:tcPr>
                <w:p w14:paraId="66C65015" w14:textId="17EDE606" w:rsidR="001C152C" w:rsidRPr="00192824" w:rsidRDefault="001C152C" w:rsidP="008E3995">
                  <w:pPr>
                    <w:spacing w:beforeLines="20" w:before="72" w:line="220" w:lineRule="exact"/>
                    <w:jc w:val="left"/>
                    <w:rPr>
                      <w:rFonts w:ascii="ＭＳ 明朝" w:hAnsi="ＭＳ 明朝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</w:pPr>
                  <w:r w:rsidRPr="00192824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  <w:t>確定申告書の「所得の内訳書」を添付してください。</w:t>
                  </w:r>
                </w:p>
              </w:tc>
            </w:tr>
            <w:tr w:rsidR="00775135" w:rsidRPr="00193085" w14:paraId="719CFBD1" w14:textId="77777777" w:rsidTr="008E3995">
              <w:trPr>
                <w:trHeight w:val="784"/>
              </w:trPr>
              <w:tc>
                <w:tcPr>
                  <w:tcW w:w="1864" w:type="dxa"/>
                  <w:vMerge w:val="restart"/>
                  <w:shd w:val="clear" w:color="auto" w:fill="auto"/>
                </w:tcPr>
                <w:p w14:paraId="65DB7303" w14:textId="28A74CFE" w:rsidR="00775135" w:rsidRPr="00C55292" w:rsidRDefault="00775135" w:rsidP="008E3995">
                  <w:pPr>
                    <w:spacing w:beforeLines="20" w:before="72" w:line="220" w:lineRule="exact"/>
                  </w:pPr>
                  <w:r w:rsidRPr="008E2DD2">
                    <w:rPr>
                      <w:rFonts w:hint="eastAsia"/>
                      <w:sz w:val="22"/>
                      <w:szCs w:val="28"/>
                    </w:rPr>
                    <w:t>③</w:t>
                  </w:r>
                  <w:r w:rsidR="00513E84">
                    <w:rPr>
                      <w:rFonts w:hint="eastAsia"/>
                      <w:sz w:val="22"/>
                      <w:szCs w:val="28"/>
                    </w:rPr>
                    <w:t>税務署への提出確認</w:t>
                  </w:r>
                </w:p>
              </w:tc>
              <w:tc>
                <w:tcPr>
                  <w:tcW w:w="2185" w:type="dxa"/>
                  <w:shd w:val="clear" w:color="auto" w:fill="auto"/>
                </w:tcPr>
                <w:p w14:paraId="2ED81893" w14:textId="5AB6B2AF" w:rsidR="00775135" w:rsidRPr="00192824" w:rsidRDefault="00775135" w:rsidP="008E3995">
                  <w:pPr>
                    <w:spacing w:beforeLines="20" w:before="72" w:line="220" w:lineRule="exact"/>
                    <w:jc w:val="left"/>
                    <w:rPr>
                      <w:rFonts w:ascii="ＭＳ 明朝" w:hAnsi="ＭＳ 明朝"/>
                      <w:color w:val="000000"/>
                      <w:szCs w:val="21"/>
                    </w:rPr>
                  </w:pPr>
                  <w:r w:rsidRPr="00C55292">
                    <w:rPr>
                      <w:rFonts w:ascii="ＭＳ 明朝" w:hAnsi="ＭＳ 明朝" w:hint="eastAsia"/>
                      <w:color w:val="000000"/>
                      <w:sz w:val="22"/>
                      <w:szCs w:val="22"/>
                    </w:rPr>
                    <w:t>税務署の</w:t>
                  </w:r>
                  <w:r w:rsidR="00513E84">
                    <w:rPr>
                      <w:rFonts w:ascii="ＭＳ 明朝" w:hAnsi="ＭＳ 明朝" w:hint="eastAsia"/>
                      <w:color w:val="000000"/>
                      <w:sz w:val="22"/>
                      <w:szCs w:val="22"/>
                    </w:rPr>
                    <w:t>「受信通知」がある</w:t>
                  </w:r>
                </w:p>
              </w:tc>
              <w:sdt>
                <w:sdtPr>
                  <w:rPr>
                    <w:rFonts w:ascii="ＭＳ 明朝" w:hAnsi="ＭＳ 明朝" w:hint="eastAsia"/>
                    <w:color w:val="000000"/>
                    <w:szCs w:val="21"/>
                  </w:rPr>
                  <w:id w:val="47580205"/>
                  <w14:checkbox>
                    <w14:checked w14:val="0"/>
                    <w14:checkedState w14:val="2611" w14:font="ＭＳ Ｐゴシック"/>
                    <w14:uncheckedState w14:val="2610" w14:font="ＭＳ ゴシック"/>
                  </w14:checkbox>
                </w:sdtPr>
                <w:sdtEndPr/>
                <w:sdtContent>
                  <w:permStart w:id="129191837" w:edGrp="everyone" w:displacedByCustomXml="prev"/>
                  <w:tc>
                    <w:tcPr>
                      <w:tcW w:w="426" w:type="dxa"/>
                    </w:tcPr>
                    <w:p w14:paraId="33339B1E" w14:textId="54300247" w:rsidR="00775135" w:rsidRPr="00192824" w:rsidRDefault="00C56D8D" w:rsidP="008E2DD2">
                      <w:pPr>
                        <w:spacing w:beforeLines="20" w:before="72" w:line="220" w:lineRule="exact"/>
                        <w:jc w:val="center"/>
                        <w:rPr>
                          <w:rFonts w:ascii="ＭＳ 明朝" w:hAnsi="ＭＳ 明朝"/>
                          <w:color w:val="000000"/>
                          <w:szCs w:val="21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000000"/>
                          <w:szCs w:val="21"/>
                        </w:rPr>
                        <w:t>☐</w:t>
                      </w:r>
                    </w:p>
                  </w:tc>
                  <w:permEnd w:id="129191837" w:displacedByCustomXml="next"/>
                </w:sdtContent>
              </w:sdt>
              <w:tc>
                <w:tcPr>
                  <w:tcW w:w="4876" w:type="dxa"/>
                  <w:shd w:val="clear" w:color="auto" w:fill="auto"/>
                </w:tcPr>
                <w:p w14:paraId="2215909D" w14:textId="43D95B9C" w:rsidR="00775135" w:rsidRDefault="00513E84" w:rsidP="008E3995">
                  <w:pPr>
                    <w:spacing w:beforeLines="20" w:before="72" w:line="220" w:lineRule="exact"/>
                    <w:jc w:val="left"/>
                    <w:rPr>
                      <w:rFonts w:ascii="ＭＳ 明朝" w:hAnsi="ＭＳ 明朝"/>
                      <w:b/>
                      <w:bCs/>
                      <w:color w:val="000000"/>
                      <w:szCs w:val="21"/>
                      <w:u w:val="single"/>
                    </w:rPr>
                  </w:pPr>
                  <w:r>
                    <w:rPr>
                      <w:rFonts w:ascii="ＭＳ 明朝" w:hAnsi="ＭＳ 明朝" w:hint="eastAsia"/>
                      <w:b/>
                      <w:bCs/>
                      <w:color w:val="000000"/>
                      <w:szCs w:val="21"/>
                      <w:u w:val="single"/>
                    </w:rPr>
                    <w:t>電子申告の場合は「受信通知」を印刷したもの</w:t>
                  </w:r>
                </w:p>
                <w:p w14:paraId="049C54C1" w14:textId="4194C8D2" w:rsidR="00513E84" w:rsidRPr="00192824" w:rsidRDefault="00513E84" w:rsidP="008E3995">
                  <w:pPr>
                    <w:spacing w:beforeLines="20" w:before="72" w:line="220" w:lineRule="exact"/>
                    <w:jc w:val="left"/>
                    <w:rPr>
                      <w:rFonts w:ascii="ＭＳ 明朝" w:hAnsi="ＭＳ 明朝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</w:pPr>
                  <w:r>
                    <w:rPr>
                      <w:rFonts w:ascii="ＭＳ 明朝" w:hAnsi="ＭＳ 明朝" w:hint="eastAsia"/>
                      <w:b/>
                      <w:bCs/>
                      <w:color w:val="000000"/>
                      <w:szCs w:val="21"/>
                      <w:u w:val="single"/>
                    </w:rPr>
                    <w:t>書面申告の場合は「リーフレット（写）」を提出</w:t>
                  </w:r>
                </w:p>
                <w:p w14:paraId="5DD28DF6" w14:textId="42390609" w:rsidR="00775135" w:rsidRPr="00192824" w:rsidRDefault="00282420" w:rsidP="008E3995">
                  <w:pPr>
                    <w:spacing w:beforeLines="20" w:before="72" w:line="220" w:lineRule="exact"/>
                    <w:jc w:val="left"/>
                    <w:rPr>
                      <w:rFonts w:ascii="ＭＳ 明朝" w:hAnsi="ＭＳ 明朝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</w:pPr>
                  <w:r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  <w:t>（裏面参照）</w:t>
                  </w:r>
                </w:p>
              </w:tc>
            </w:tr>
            <w:tr w:rsidR="00775135" w:rsidRPr="00193085" w14:paraId="5FB6CB08" w14:textId="77777777" w:rsidTr="008E3995">
              <w:trPr>
                <w:trHeight w:val="1433"/>
              </w:trPr>
              <w:tc>
                <w:tcPr>
                  <w:tcW w:w="1864" w:type="dxa"/>
                  <w:vMerge/>
                  <w:shd w:val="clear" w:color="auto" w:fill="auto"/>
                </w:tcPr>
                <w:p w14:paraId="63AF533A" w14:textId="77777777" w:rsidR="00775135" w:rsidRPr="00192824" w:rsidRDefault="00775135" w:rsidP="008E3995">
                  <w:pPr>
                    <w:spacing w:beforeLines="20" w:before="72" w:line="220" w:lineRule="exact"/>
                    <w:ind w:rightChars="458" w:right="962"/>
                    <w:rPr>
                      <w:rFonts w:ascii="ＭＳ 明朝" w:hAnsi="ＭＳ 明朝"/>
                      <w:color w:val="000000"/>
                      <w:szCs w:val="21"/>
                    </w:rPr>
                  </w:pPr>
                </w:p>
              </w:tc>
              <w:tc>
                <w:tcPr>
                  <w:tcW w:w="2185" w:type="dxa"/>
                  <w:shd w:val="clear" w:color="auto" w:fill="auto"/>
                </w:tcPr>
                <w:p w14:paraId="5818D49A" w14:textId="76740582" w:rsidR="00775135" w:rsidRPr="00192824" w:rsidRDefault="00775135" w:rsidP="008E3995">
                  <w:pPr>
                    <w:spacing w:beforeLines="20" w:before="72" w:line="220" w:lineRule="exact"/>
                    <w:jc w:val="left"/>
                    <w:rPr>
                      <w:rFonts w:ascii="ＭＳ 明朝" w:hAnsi="ＭＳ 明朝"/>
                      <w:color w:val="000000"/>
                      <w:szCs w:val="21"/>
                    </w:rPr>
                  </w:pPr>
                  <w:r w:rsidRPr="00C55292">
                    <w:rPr>
                      <w:rFonts w:ascii="ＭＳ 明朝" w:hAnsi="ＭＳ 明朝" w:hint="eastAsia"/>
                      <w:color w:val="000000"/>
                      <w:sz w:val="22"/>
                      <w:szCs w:val="22"/>
                    </w:rPr>
                    <w:t>税務署</w:t>
                  </w:r>
                  <w:r w:rsidR="00FF3B83">
                    <w:rPr>
                      <w:rFonts w:ascii="ＭＳ 明朝" w:hAnsi="ＭＳ 明朝" w:hint="eastAsia"/>
                      <w:color w:val="000000"/>
                      <w:sz w:val="22"/>
                      <w:szCs w:val="22"/>
                    </w:rPr>
                    <w:t>へ</w:t>
                  </w:r>
                  <w:r w:rsidRPr="00C55292">
                    <w:rPr>
                      <w:rFonts w:ascii="ＭＳ 明朝" w:hAnsi="ＭＳ 明朝" w:hint="eastAsia"/>
                      <w:color w:val="000000"/>
                      <w:sz w:val="22"/>
                      <w:szCs w:val="22"/>
                    </w:rPr>
                    <w:t>の</w:t>
                  </w:r>
                  <w:r w:rsidR="00513E84">
                    <w:rPr>
                      <w:rFonts w:ascii="ＭＳ 明朝" w:hAnsi="ＭＳ 明朝" w:hint="eastAsia"/>
                      <w:color w:val="000000"/>
                      <w:sz w:val="22"/>
                      <w:szCs w:val="22"/>
                    </w:rPr>
                    <w:t>提出を確認できない</w:t>
                  </w:r>
                </w:p>
              </w:tc>
              <w:sdt>
                <w:sdtPr>
                  <w:rPr>
                    <w:rFonts w:ascii="ＭＳ 明朝" w:hAnsi="ＭＳ 明朝" w:hint="eastAsia"/>
                    <w:color w:val="000000"/>
                    <w:szCs w:val="21"/>
                  </w:rPr>
                  <w:id w:val="-1749482490"/>
                  <w14:checkbox>
                    <w14:checked w14:val="0"/>
                    <w14:checkedState w14:val="2611" w14:font="ＭＳ Ｐゴシック"/>
                    <w14:uncheckedState w14:val="2610" w14:font="ＭＳ ゴシック"/>
                  </w14:checkbox>
                </w:sdtPr>
                <w:sdtEndPr/>
                <w:sdtContent>
                  <w:permStart w:id="797125295" w:edGrp="everyone" w:displacedByCustomXml="prev"/>
                  <w:tc>
                    <w:tcPr>
                      <w:tcW w:w="426" w:type="dxa"/>
                    </w:tcPr>
                    <w:p w14:paraId="4BA0ED70" w14:textId="16685A58" w:rsidR="00775135" w:rsidRPr="00192824" w:rsidRDefault="00775135" w:rsidP="008E2DD2">
                      <w:pPr>
                        <w:spacing w:beforeLines="20" w:before="72" w:line="220" w:lineRule="exact"/>
                        <w:jc w:val="center"/>
                        <w:rPr>
                          <w:rFonts w:ascii="ＭＳ 明朝" w:hAnsi="ＭＳ 明朝"/>
                          <w:color w:val="000000"/>
                          <w:szCs w:val="21"/>
                        </w:rPr>
                      </w:pPr>
                      <w:r w:rsidRPr="00192824">
                        <w:rPr>
                          <w:rFonts w:ascii="ＭＳ 明朝" w:hAnsi="ＭＳ 明朝" w:hint="eastAsia"/>
                          <w:color w:val="000000"/>
                          <w:szCs w:val="21"/>
                        </w:rPr>
                        <w:t>☐</w:t>
                      </w:r>
                    </w:p>
                  </w:tc>
                  <w:permEnd w:id="797125295" w:displacedByCustomXml="next"/>
                </w:sdtContent>
              </w:sdt>
              <w:tc>
                <w:tcPr>
                  <w:tcW w:w="4876" w:type="dxa"/>
                  <w:shd w:val="clear" w:color="auto" w:fill="auto"/>
                </w:tcPr>
                <w:p w14:paraId="451C5A54" w14:textId="7734BAC7" w:rsidR="00775135" w:rsidRPr="00192824" w:rsidRDefault="00513E84" w:rsidP="008E3995">
                  <w:pPr>
                    <w:spacing w:beforeLines="20" w:before="72" w:line="220" w:lineRule="exact"/>
                    <w:jc w:val="left"/>
                    <w:rPr>
                      <w:rFonts w:ascii="ＭＳ 明朝" w:hAnsi="ＭＳ 明朝"/>
                      <w:b/>
                      <w:bCs/>
                      <w:color w:val="000000"/>
                      <w:szCs w:val="21"/>
                    </w:rPr>
                  </w:pPr>
                  <w:r>
                    <w:rPr>
                      <w:rFonts w:ascii="ＭＳ 明朝" w:hAnsi="ＭＳ 明朝" w:hint="eastAsia"/>
                      <w:b/>
                      <w:bCs/>
                      <w:color w:val="000000"/>
                      <w:szCs w:val="21"/>
                    </w:rPr>
                    <w:t>受信通知等、税務署への提出を確認できない</w:t>
                  </w:r>
                  <w:r w:rsidR="00775135" w:rsidRPr="00192824">
                    <w:rPr>
                      <w:rFonts w:ascii="ＭＳ 明朝" w:hAnsi="ＭＳ 明朝" w:hint="eastAsia"/>
                      <w:b/>
                      <w:bCs/>
                      <w:color w:val="000000"/>
                      <w:szCs w:val="21"/>
                    </w:rPr>
                    <w:t>場合</w:t>
                  </w:r>
                </w:p>
                <w:p w14:paraId="77C1C530" w14:textId="036D36D1" w:rsidR="00775135" w:rsidRPr="00192824" w:rsidRDefault="00775135" w:rsidP="008E3995">
                  <w:pPr>
                    <w:spacing w:beforeLines="20" w:before="72" w:line="200" w:lineRule="exact"/>
                    <w:jc w:val="left"/>
                    <w:rPr>
                      <w:rFonts w:ascii="ＭＳ 明朝" w:hAnsi="ＭＳ 明朝"/>
                      <w:b/>
                      <w:bCs/>
                      <w:color w:val="000000"/>
                      <w:szCs w:val="21"/>
                    </w:rPr>
                  </w:pPr>
                  <w:r w:rsidRPr="00192824">
                    <w:rPr>
                      <w:rFonts w:ascii="ＭＳ 明朝" w:hAnsi="ＭＳ 明朝" w:hint="eastAsia"/>
                      <w:b/>
                      <w:bCs/>
                      <w:color w:val="000000"/>
                      <w:szCs w:val="21"/>
                    </w:rPr>
                    <w:t>理由：</w:t>
                  </w:r>
                  <w:r w:rsidR="00D50FB3">
                    <w:rPr>
                      <w:rFonts w:ascii="ＭＳ 明朝" w:hAnsi="ＭＳ 明朝" w:hint="eastAsia"/>
                      <w:b/>
                      <w:bCs/>
                      <w:color w:val="000000"/>
                      <w:szCs w:val="21"/>
                    </w:rPr>
                    <w:t xml:space="preserve">　　　 </w:t>
                  </w:r>
                  <w:r w:rsidR="00D50FB3">
                    <w:rPr>
                      <w:rFonts w:ascii="ＭＳ 明朝" w:hAnsi="ＭＳ 明朝"/>
                      <w:b/>
                      <w:bCs/>
                      <w:color w:val="000000"/>
                      <w:szCs w:val="21"/>
                    </w:rPr>
                    <w:t xml:space="preserve">                              </w:t>
                  </w:r>
                  <w:r w:rsidRPr="008E3995">
                    <w:rPr>
                      <w:rFonts w:ascii="ＭＳ 明朝" w:hAnsi="ＭＳ 明朝" w:hint="eastAsia"/>
                      <w:b/>
                      <w:bCs/>
                      <w:color w:val="000000"/>
                      <w:szCs w:val="21"/>
                    </w:rPr>
                    <w:t>⇒「納税証明書</w:t>
                  </w:r>
                  <w:r w:rsidR="005B5DA6">
                    <w:rPr>
                      <w:rFonts w:ascii="ＭＳ 明朝" w:hAnsi="ＭＳ 明朝" w:hint="eastAsia"/>
                      <w:b/>
                      <w:bCs/>
                      <w:color w:val="000000"/>
                      <w:szCs w:val="21"/>
                    </w:rPr>
                    <w:t>（</w:t>
                  </w:r>
                  <w:r w:rsidRPr="008E3995">
                    <w:rPr>
                      <w:rFonts w:ascii="ＭＳ 明朝" w:hAnsi="ＭＳ 明朝" w:hint="eastAsia"/>
                      <w:b/>
                      <w:bCs/>
                      <w:color w:val="000000"/>
                      <w:szCs w:val="21"/>
                    </w:rPr>
                    <w:t>その２</w:t>
                  </w:r>
                  <w:r w:rsidR="005B5DA6">
                    <w:rPr>
                      <w:rFonts w:ascii="ＭＳ 明朝" w:hAnsi="ＭＳ 明朝" w:hint="eastAsia"/>
                      <w:b/>
                      <w:bCs/>
                      <w:color w:val="000000"/>
                      <w:szCs w:val="21"/>
                    </w:rPr>
                    <w:t>）</w:t>
                  </w:r>
                  <w:r w:rsidRPr="008E3995">
                    <w:rPr>
                      <w:rFonts w:ascii="ＭＳ 明朝" w:hAnsi="ＭＳ 明朝" w:hint="eastAsia"/>
                      <w:b/>
                      <w:bCs/>
                      <w:color w:val="000000"/>
                      <w:szCs w:val="21"/>
                    </w:rPr>
                    <w:t>」又は「国税還付金振込通知書（写）を確定申告書とあわせて提出してください。</w:t>
                  </w:r>
                </w:p>
              </w:tc>
            </w:tr>
          </w:tbl>
          <w:p w14:paraId="6AF2DB7C" w14:textId="5BA89017" w:rsidR="00AD7F10" w:rsidRPr="00BB0637" w:rsidRDefault="008E3995" w:rsidP="008E3995">
            <w:pPr>
              <w:spacing w:beforeLines="20" w:before="72" w:line="380" w:lineRule="exact"/>
              <w:ind w:rightChars="458" w:right="962"/>
              <w:rPr>
                <w:color w:val="000000"/>
                <w:sz w:val="24"/>
              </w:rPr>
            </w:pPr>
            <w:r>
              <w:rPr>
                <w:rFonts w:ascii="HG丸ｺﾞｼｯｸM-PRO" w:eastAsia="HG丸ｺﾞｼｯｸM-PRO" w:hAnsi="HG丸ｺﾞｼｯｸM-PRO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721F604A" wp14:editId="3E1C8ACB">
                      <wp:simplePos x="0" y="0"/>
                      <wp:positionH relativeFrom="column">
                        <wp:posOffset>-18045</wp:posOffset>
                      </wp:positionH>
                      <wp:positionV relativeFrom="paragraph">
                        <wp:posOffset>4530507</wp:posOffset>
                      </wp:positionV>
                      <wp:extent cx="5638800" cy="2689513"/>
                      <wp:effectExtent l="0" t="0" r="19050" b="0"/>
                      <wp:wrapNone/>
                      <wp:docPr id="22" name="グループ化 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638800" cy="2689513"/>
                                <a:chOff x="127000" y="0"/>
                                <a:chExt cx="6253233" cy="380047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" name="図 39" descr="確定申告書B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27000" y="0"/>
                                  <a:ext cx="5878830" cy="3800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g:grpSp>
                              <wpg:cNvPr id="3" name="グループ化 4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822108" y="1047750"/>
                                  <a:ext cx="4558125" cy="1457325"/>
                                  <a:chOff x="-1600542" y="0"/>
                                  <a:chExt cx="4558125" cy="1457325"/>
                                </a:xfrm>
                              </wpg:grpSpPr>
                              <wps:wsp>
                                <wps:cNvPr id="4" name="Oval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314450" y="666750"/>
                                    <a:ext cx="1019175" cy="790575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4F81BD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68686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74295" tIns="8890" rIns="74295" bIns="8890" anchor="t" anchorCtr="0" upright="1">
                                  <a:noAutofit/>
                                </wps:bodyPr>
                              </wps:wsp>
                              <wps:wsp>
                                <wps:cNvPr id="5" name="Text Box 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362075" y="9525"/>
                                    <a:ext cx="1595508" cy="34798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25400" algn="ctr">
                                    <a:solidFill>
                                      <a:srgbClr val="4F81BD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37195D17" w14:textId="77777777" w:rsidR="00775135" w:rsidRPr="00DB3D9F" w:rsidRDefault="00775135" w:rsidP="00775135">
                                      <w:pPr>
                                        <w:jc w:val="center"/>
                                        <w:rPr>
                                          <w:rFonts w:ascii="BIZ UDPゴシック" w:eastAsia="BIZ UDPゴシック" w:hAnsi="BIZ UDPゴシック"/>
                                          <w:b/>
                                          <w:sz w:val="24"/>
                                        </w:rPr>
                                      </w:pPr>
                                      <w:r w:rsidRPr="00DB3D9F">
                                        <w:rPr>
                                          <w:rFonts w:ascii="BIZ UDPゴシック" w:eastAsia="BIZ UDPゴシック" w:hAnsi="BIZ UDPゴシック" w:hint="eastAsia"/>
                                          <w:b/>
                                          <w:sz w:val="24"/>
                                        </w:rPr>
                                        <w:t>①</w:t>
                                      </w:r>
                                      <w:r w:rsidRPr="00DB3D9F">
                                        <w:rPr>
                                          <w:rFonts w:ascii="BIZ UDPゴシック" w:eastAsia="BIZ UDPゴシック" w:hAnsi="BIZ UDPゴシック" w:hint="eastAsia"/>
                                          <w:b/>
                                        </w:rPr>
                                        <w:t>扶養親族欄</w:t>
                                      </w:r>
                                    </w:p>
                                  </w:txbxContent>
                                </wps:txbx>
                                <wps:bodyPr rot="0" vert="horz" wrap="square" lIns="74295" tIns="8890" rIns="74295" bIns="8890" anchor="ctr" anchorCtr="0" upright="1">
                                  <a:noAutofit/>
                                </wps:bodyPr>
                              </wps:wsp>
                              <wps:wsp>
                                <wps:cNvPr id="6" name="AutoShape 7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2000250" y="381000"/>
                                    <a:ext cx="123825" cy="31432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 algn="ctr">
                                    <a:solidFill>
                                      <a:srgbClr val="4A7EBB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" name="Oval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1285875" cy="885825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4F81BD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68686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74295" tIns="8890" rIns="74295" bIns="8890" anchor="t" anchorCtr="0" upright="1">
                                  <a:noAutofit/>
                                </wps:bodyPr>
                              </wps:wsp>
                              <wps:wsp>
                                <wps:cNvPr id="8" name="AutoShape 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-248693" y="357505"/>
                                    <a:ext cx="248693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 algn="ctr">
                                    <a:solidFill>
                                      <a:srgbClr val="4A7EBB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" name="Text Box 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-1600542" y="181611"/>
                                    <a:ext cx="1351850" cy="34798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25400" algn="ctr">
                                    <a:solidFill>
                                      <a:srgbClr val="4F81BD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6315054F" w14:textId="77777777" w:rsidR="00775135" w:rsidRPr="00DB3D9F" w:rsidRDefault="00775135" w:rsidP="00775135">
                                      <w:pPr>
                                        <w:jc w:val="center"/>
                                        <w:rPr>
                                          <w:rFonts w:ascii="BIZ UDPゴシック" w:eastAsia="BIZ UDPゴシック" w:hAnsi="BIZ UDPゴシック"/>
                                          <w:b/>
                                        </w:rPr>
                                      </w:pPr>
                                      <w:r w:rsidRPr="00DB3D9F">
                                        <w:rPr>
                                          <w:rFonts w:ascii="BIZ UDPゴシック" w:eastAsia="BIZ UDPゴシック" w:hAnsi="BIZ UDPゴシック" w:hint="eastAsia"/>
                                          <w:b/>
                                        </w:rPr>
                                        <w:t>②</w:t>
                                      </w:r>
                                      <w:r w:rsidRPr="00DB3D9F">
                                        <w:rPr>
                                          <w:rFonts w:ascii="BIZ UDPゴシック" w:eastAsia="BIZ UDPゴシック" w:hAnsi="BIZ UDPゴシック"/>
                                          <w:b/>
                                        </w:rPr>
                                        <w:t>所得の内訳</w:t>
                                      </w:r>
                                      <w:r w:rsidRPr="00DB3D9F">
                                        <w:rPr>
                                          <w:rFonts w:ascii="BIZ UDPゴシック" w:eastAsia="BIZ UDPゴシック" w:hAnsi="BIZ UDPゴシック" w:hint="eastAsia"/>
                                          <w:b/>
                                        </w:rPr>
                                        <w:t>欄</w:t>
                                      </w:r>
                                    </w:p>
                                  </w:txbxContent>
                                </wps:txbx>
                                <wps:bodyPr rot="0" vert="horz" wrap="square" lIns="74295" tIns="8890" rIns="74295" bIns="8890" anchor="ctr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" name="テキスト ボックス 4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29091" y="520696"/>
                                  <a:ext cx="1064951" cy="54181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5400" algn="ctr">
                                  <a:solidFill>
                                    <a:srgbClr val="C0504D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8798C41" w14:textId="33BDF0AB" w:rsidR="00775135" w:rsidRPr="001313BA" w:rsidRDefault="00DB3D9F" w:rsidP="00775135">
                                    <w:pPr>
                                      <w:jc w:val="center"/>
                                      <w:rPr>
                                        <w:rFonts w:ascii="HG丸ｺﾞｼｯｸM-PRO" w:eastAsia="HG丸ｺﾞｼｯｸM-PRO" w:hAnsi="HG丸ｺﾞｼｯｸM-PRO"/>
                                        <w:b/>
                                        <w:color w:val="FF0000"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HG丸ｺﾞｼｯｸM-PRO" w:eastAsia="HG丸ｺﾞｼｯｸM-PRO" w:hAnsi="HG丸ｺﾞｼｯｸM-PRO" w:hint="eastAsia"/>
                                        <w:b/>
                                        <w:color w:val="FF0000"/>
                                        <w:sz w:val="24"/>
                                      </w:rPr>
                                      <w:t>見本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1" name="テキスト ボックス 1"/>
                              <wps:cNvSpPr txBox="1">
                                <a:spLocks/>
                              </wps:cNvSpPr>
                              <wps:spPr>
                                <a:xfrm>
                                  <a:off x="304800" y="659266"/>
                                  <a:ext cx="1266825" cy="183628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txbx>
                                <w:txbxContent>
                                  <w:p w14:paraId="2A066A50" w14:textId="77777777" w:rsidR="00775135" w:rsidRDefault="00775135" w:rsidP="00775135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" name="Oval 2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28900" y="158750"/>
                                  <a:ext cx="196850" cy="31115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3" name="Oval 2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778500" y="209550"/>
                                  <a:ext cx="196850" cy="31115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21F604A" id="グループ化 22" o:spid="_x0000_s1028" style="position:absolute;left:0;text-align:left;margin-left:-1.4pt;margin-top:356.75pt;width:444pt;height:211.75pt;z-index:251659264;mso-width-relative:margin;mso-height-relative:margin" coordorigin="1270" coordsize="62532,380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図 39" o:spid="_x0000_s1029" type="#_x0000_t75" alt="確定申告書B" style="position:absolute;left:1270;width:58788;height:380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">
                        <v:imagedata r:id="rId9" o:title="確定申告書B"/>
                      </v:shape>
                      <v:group id="グループ化 44" o:spid="_x0000_s1030" style="position:absolute;left:18221;top:10477;width:45581;height:14573" coordorigin="-16005" coordsize="45581,14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    <v:oval id="Oval 9" o:spid="_x0000_s1031" style="position:absolute;left:13144;top:6667;width:10192;height:7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" filled="f" strokecolor="#4f81bd" strokeweight="2.25pt">
                          <v:shadow color="#868686"/>
                          <v:textbox inset="5.85pt,.7pt,5.85pt,.7pt"/>
                        </v:oval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Text Box 3" o:spid="_x0000_s1032" type="#_x0000_t202" style="position:absolute;left:13620;top:95;width:15955;height:34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" strokecolor="#4f81bd" strokeweight="2pt">
                          <v:textbox inset="5.85pt,.7pt,5.85pt,.7pt">
                            <w:txbxContent>
                              <w:p w14:paraId="37195D17" w14:textId="77777777" w:rsidR="00775135" w:rsidRPr="00DB3D9F" w:rsidRDefault="00775135" w:rsidP="00775135">
                                <w:pPr>
                                  <w:jc w:val="center"/>
                                  <w:rPr>
                                    <w:rFonts w:ascii="BIZ UDPゴシック" w:eastAsia="BIZ UDPゴシック" w:hAnsi="BIZ UDPゴシック"/>
                                    <w:b/>
                                    <w:sz w:val="24"/>
                                  </w:rPr>
                                </w:pPr>
                                <w:r w:rsidRPr="00DB3D9F">
                                  <w:rPr>
                                    <w:rFonts w:ascii="BIZ UDPゴシック" w:eastAsia="BIZ UDPゴシック" w:hAnsi="BIZ UDPゴシック" w:hint="eastAsia"/>
                                    <w:b/>
                                    <w:sz w:val="24"/>
                                  </w:rPr>
                                  <w:t>①</w:t>
                                </w:r>
                                <w:r w:rsidRPr="00DB3D9F">
                                  <w:rPr>
                                    <w:rFonts w:ascii="BIZ UDPゴシック" w:eastAsia="BIZ UDPゴシック" w:hAnsi="BIZ UDPゴシック" w:hint="eastAsia"/>
                                    <w:b/>
                                  </w:rPr>
                                  <w:t>扶養親族欄</w:t>
                                </w:r>
                              </w:p>
                            </w:txbxContent>
                          </v:textbox>
                        </v:shape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AutoShape 7" o:spid="_x0000_s1033" type="#_x0000_t32" style="position:absolute;left:20002;top:3810;width:1238;height:314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" strokecolor="#4a7ebb">
                          <v:stroke endarrow="block"/>
                        </v:shape>
                        <v:oval id="Oval 9" o:spid="_x0000_s1034" style="position:absolute;width:12858;height:8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" filled="f" strokecolor="#4f81bd" strokeweight="2.25pt">
                          <v:shadow color="#868686"/>
                          <v:textbox inset="5.85pt,.7pt,5.85pt,.7pt"/>
                        </v:oval>
                        <v:shape id="AutoShape 7" o:spid="_x0000_s1035" type="#_x0000_t32" style="position:absolute;left:-2486;top:3575;width:248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" strokecolor="#4a7ebb">
                          <v:stroke endarrow="block"/>
                        </v:shape>
                        <v:shape id="Text Box 3" o:spid="_x0000_s1036" type="#_x0000_t202" style="position:absolute;left:-16005;top:1816;width:13519;height:34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" strokecolor="#4f81bd" strokeweight="2pt">
                          <v:textbox inset="5.85pt,.7pt,5.85pt,.7pt">
                            <w:txbxContent>
                              <w:p w14:paraId="6315054F" w14:textId="77777777" w:rsidR="00775135" w:rsidRPr="00DB3D9F" w:rsidRDefault="00775135" w:rsidP="00775135">
                                <w:pPr>
                                  <w:jc w:val="center"/>
                                  <w:rPr>
                                    <w:rFonts w:ascii="BIZ UDPゴシック" w:eastAsia="BIZ UDPゴシック" w:hAnsi="BIZ UDPゴシック"/>
                                    <w:b/>
                                  </w:rPr>
                                </w:pPr>
                                <w:r w:rsidRPr="00DB3D9F">
                                  <w:rPr>
                                    <w:rFonts w:ascii="BIZ UDPゴシック" w:eastAsia="BIZ UDPゴシック" w:hAnsi="BIZ UDPゴシック" w:hint="eastAsia"/>
                                    <w:b/>
                                  </w:rPr>
                                  <w:t>②</w:t>
                                </w:r>
                                <w:r w:rsidRPr="00DB3D9F">
                                  <w:rPr>
                                    <w:rFonts w:ascii="BIZ UDPゴシック" w:eastAsia="BIZ UDPゴシック" w:hAnsi="BIZ UDPゴシック"/>
                                    <w:b/>
                                  </w:rPr>
                                  <w:t>所得の内訳</w:t>
                                </w:r>
                                <w:r w:rsidRPr="00DB3D9F">
                                  <w:rPr>
                                    <w:rFonts w:ascii="BIZ UDPゴシック" w:eastAsia="BIZ UDPゴシック" w:hAnsi="BIZ UDPゴシック" w:hint="eastAsia"/>
                                    <w:b/>
                                  </w:rPr>
                                  <w:t>欄</w:t>
                                </w:r>
                              </w:p>
                            </w:txbxContent>
                          </v:textbox>
                        </v:shape>
                      </v:group>
                      <v:oval id="テキスト ボックス 45" o:spid="_x0000_s1037" style="position:absolute;left:26290;top:5206;width:10650;height:54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" strokecolor="#c0504d" strokeweight="2pt">
                        <v:textbox>
                          <w:txbxContent>
                            <w:p w14:paraId="38798C41" w14:textId="33BDF0AB" w:rsidR="00775135" w:rsidRPr="001313BA" w:rsidRDefault="00DB3D9F" w:rsidP="00775135">
                              <w:pPr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  <w:b/>
                                  <w:color w:val="FF0000"/>
                                  <w:sz w:val="24"/>
                                </w:rPr>
                              </w:pPr>
                              <w:r>
                                <w:rPr>
                                  <w:rFonts w:ascii="HG丸ｺﾞｼｯｸM-PRO" w:eastAsia="HG丸ｺﾞｼｯｸM-PRO" w:hAnsi="HG丸ｺﾞｼｯｸM-PRO" w:hint="eastAsia"/>
                                  <w:b/>
                                  <w:color w:val="FF0000"/>
                                  <w:sz w:val="24"/>
                                </w:rPr>
                                <w:t>見本</w:t>
                              </w:r>
                            </w:p>
                          </w:txbxContent>
                        </v:textbox>
                      </v:oval>
                      <v:shape id="テキスト ボックス 1" o:spid="_x0000_s1038" type="#_x0000_t202" style="position:absolute;left:3048;top:6592;width:12668;height:183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" filled="f" strokecolor="red" strokeweight="2.25pt">
                        <v:path arrowok="t"/>
                        <v:textbox>
                          <w:txbxContent>
                            <w:p w14:paraId="2A066A50" w14:textId="77777777" w:rsidR="00775135" w:rsidRDefault="00775135" w:rsidP="00775135"/>
                          </w:txbxContent>
                        </v:textbox>
                      </v:shape>
                      <v:oval id="Oval 22" o:spid="_x0000_s1039" style="position:absolute;left:26289;top:1587;width:1968;height:3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" filled="f" strokecolor="red">
                        <v:textbox inset="5.85pt,.7pt,5.85pt,.7pt"/>
                      </v:oval>
                      <v:oval id="Oval 23" o:spid="_x0000_s1040" style="position:absolute;left:57785;top:2095;width:1968;height:3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" filled="f" strokecolor="red">
                        <v:textbox inset="5.85pt,.7pt,5.85pt,.7pt"/>
                      </v:oval>
                    </v:group>
                  </w:pict>
                </mc:Fallback>
              </mc:AlternateContent>
            </w:r>
            <w:r w:rsidR="00D86B8D">
              <w:rPr>
                <w:rFonts w:ascii="HG丸ｺﾞｼｯｸM-PRO" w:eastAsia="HG丸ｺﾞｼｯｸM-PRO" w:hAnsi="HG丸ｺﾞｼｯｸM-PRO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6F1654D" wp14:editId="3B202876">
                      <wp:simplePos x="0" y="0"/>
                      <wp:positionH relativeFrom="column">
                        <wp:posOffset>944880</wp:posOffset>
                      </wp:positionH>
                      <wp:positionV relativeFrom="paragraph">
                        <wp:posOffset>6049645</wp:posOffset>
                      </wp:positionV>
                      <wp:extent cx="3476625" cy="1162050"/>
                      <wp:effectExtent l="19050" t="266700" r="47625" b="38100"/>
                      <wp:wrapNone/>
                      <wp:docPr id="23" name="テキスト ボックス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76625" cy="1162050"/>
                              </a:xfrm>
                              <a:prstGeom prst="wedgeEllipseCallout">
                                <a:avLst>
                                  <a:gd name="adj1" fmla="val -37059"/>
                                  <a:gd name="adj2" fmla="val -71773"/>
                                </a:avLst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8216797" w14:textId="15F09ACB" w:rsidR="00D86B8D" w:rsidRPr="00DB3D9F" w:rsidRDefault="00D86B8D" w:rsidP="00D86B8D">
                                  <w:pPr>
                                    <w:spacing w:line="180" w:lineRule="exact"/>
                                    <w:rPr>
                                      <w:sz w:val="16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20"/>
                                    </w:rPr>
                                    <w:t>・第一表の</w:t>
                                  </w:r>
                                  <w:r w:rsidRPr="00DB3D9F">
                                    <w:rPr>
                                      <w:rFonts w:hint="eastAsia"/>
                                      <w:sz w:val="16"/>
                                      <w:szCs w:val="20"/>
                                    </w:rPr>
                                    <w:t>「収入金額等」欄の「給与」の金額</w:t>
                                  </w:r>
                                </w:p>
                                <w:p w14:paraId="748FE8FD" w14:textId="68D55B09" w:rsidR="00D86B8D" w:rsidRPr="00DB3D9F" w:rsidRDefault="00D86B8D" w:rsidP="00D86B8D">
                                  <w:pPr>
                                    <w:spacing w:line="180" w:lineRule="exact"/>
                                    <w:rPr>
                                      <w:sz w:val="16"/>
                                      <w:szCs w:val="20"/>
                                    </w:rPr>
                                  </w:pPr>
                                  <w:r w:rsidRPr="00DB3D9F">
                                    <w:rPr>
                                      <w:rFonts w:hint="eastAsia"/>
                                      <w:sz w:val="16"/>
                                      <w:szCs w:val="20"/>
                                    </w:rPr>
                                    <w:t>⇒　願書の「</w:t>
                                  </w:r>
                                  <w:r w:rsidRPr="00DB3D9F">
                                    <w:rPr>
                                      <w:rFonts w:hint="eastAsia"/>
                                      <w:b/>
                                      <w:bCs/>
                                      <w:color w:val="FF0000"/>
                                      <w:sz w:val="16"/>
                                      <w:szCs w:val="20"/>
                                    </w:rPr>
                                    <w:t>給与収入</w:t>
                                  </w:r>
                                  <w:r w:rsidRPr="00DB3D9F">
                                    <w:rPr>
                                      <w:rFonts w:hint="eastAsia"/>
                                      <w:sz w:val="16"/>
                                      <w:szCs w:val="20"/>
                                    </w:rPr>
                                    <w:t>」に記載</w:t>
                                  </w:r>
                                  <w:r>
                                    <w:rPr>
                                      <w:sz w:val="16"/>
                                      <w:szCs w:val="20"/>
                                    </w:rPr>
                                    <w:br/>
                                  </w:r>
                                </w:p>
                                <w:p w14:paraId="21790AA3" w14:textId="241E3170" w:rsidR="00DB3D9F" w:rsidRPr="00DB3D9F" w:rsidRDefault="00D86B8D" w:rsidP="008E3D52">
                                  <w:pPr>
                                    <w:spacing w:line="180" w:lineRule="exact"/>
                                    <w:rPr>
                                      <w:sz w:val="16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20"/>
                                    </w:rPr>
                                    <w:t>・</w:t>
                                  </w:r>
                                  <w:r w:rsidR="00DB3D9F" w:rsidRPr="00DB3D9F">
                                    <w:rPr>
                                      <w:rFonts w:hint="eastAsia"/>
                                      <w:sz w:val="16"/>
                                      <w:szCs w:val="20"/>
                                    </w:rPr>
                                    <w:t>「所得金額等」欄の「営業等」「農業」「不動産」「利子」「配当」「雑／業務」「雑／その他」の金額</w:t>
                                  </w:r>
                                </w:p>
                                <w:p w14:paraId="6A17E71C" w14:textId="609DD173" w:rsidR="00DB3D9F" w:rsidRPr="00DB3D9F" w:rsidRDefault="00DB3D9F" w:rsidP="008E3D52">
                                  <w:pPr>
                                    <w:spacing w:line="180" w:lineRule="exact"/>
                                    <w:rPr>
                                      <w:sz w:val="16"/>
                                      <w:szCs w:val="20"/>
                                    </w:rPr>
                                  </w:pPr>
                                  <w:r w:rsidRPr="00DB3D9F">
                                    <w:rPr>
                                      <w:rFonts w:hint="eastAsia"/>
                                      <w:sz w:val="16"/>
                                      <w:szCs w:val="20"/>
                                    </w:rPr>
                                    <w:t>⇒　願書の「</w:t>
                                  </w:r>
                                  <w:r w:rsidRPr="00DB3D9F">
                                    <w:rPr>
                                      <w:rFonts w:hint="eastAsia"/>
                                      <w:b/>
                                      <w:bCs/>
                                      <w:color w:val="FF0000"/>
                                      <w:sz w:val="16"/>
                                      <w:szCs w:val="20"/>
                                    </w:rPr>
                                    <w:t>給与収入以外の所得</w:t>
                                  </w:r>
                                  <w:r w:rsidRPr="00DB3D9F">
                                    <w:rPr>
                                      <w:rFonts w:hint="eastAsia"/>
                                      <w:sz w:val="16"/>
                                      <w:szCs w:val="20"/>
                                    </w:rPr>
                                    <w:t>」に記載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6F1654D" id="_x0000_t63" coordsize="21600,21600" o:spt="63" adj="1350,25920" path="wr,,21600,21600@15@16@17@18l@21@22xe">
                      <v:stroke joinstyle="miter"/>
                      <v:formulas>
                        <v:f eqn="val #0"/>
                        <v:f eqn="val #1"/>
                        <v:f eqn="sum 10800 0 #0"/>
                        <v:f eqn="sum 10800 0 #1"/>
                        <v:f eqn="atan2 @2 @3"/>
                        <v:f eqn="sumangle @4 11 0"/>
                        <v:f eqn="sumangle @4 0 11"/>
                        <v:f eqn="cos 10800 @4"/>
                        <v:f eqn="sin 10800 @4"/>
                        <v:f eqn="cos 10800 @5"/>
                        <v:f eqn="sin 10800 @5"/>
                        <v:f eqn="cos 10800 @6"/>
                        <v:f eqn="sin 10800 @6"/>
                        <v:f eqn="sum 10800 0 @7"/>
                        <v:f eqn="sum 10800 0 @8"/>
                        <v:f eqn="sum 10800 0 @9"/>
                        <v:f eqn="sum 10800 0 @10"/>
                        <v:f eqn="sum 10800 0 @11"/>
                        <v:f eqn="sum 10800 0 @12"/>
                        <v:f eqn="mod @2 @3 0"/>
                        <v:f eqn="sum @19 0 10800"/>
                        <v:f eqn="if @20 #0 @13"/>
                        <v:f eqn="if @20 #1 @14"/>
                      </v:formulas>
                      <v:path o:connecttype="custom" o:connectlocs="10800,0;3163,3163;0,10800;3163,18437;10800,21600;18437,18437;21600,10800;18437,3163;@21,@22" textboxrect="3163,3163,18437,18437"/>
                      <v:handles>
                        <v:h position="#0,#1"/>
                      </v:handles>
                    </v:shapetype>
                    <v:shape id="テキスト ボックス 23" o:spid="_x0000_s1041" type="#_x0000_t63" style="position:absolute;left:0;text-align:left;margin-left:74.4pt;margin-top:476.35pt;width:273.75pt;height:9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" adj="2795,-4703" fillcolor="white [3201]" strokeweight=".5pt">
                      <v:textbox>
                        <w:txbxContent>
                          <w:p w14:paraId="38216797" w14:textId="15F09ACB" w:rsidR="00D86B8D" w:rsidRPr="00DB3D9F" w:rsidRDefault="00D86B8D" w:rsidP="00D86B8D">
                            <w:pPr>
                              <w:spacing w:line="180" w:lineRule="exact"/>
                              <w:rPr>
                                <w:sz w:val="16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20"/>
                              </w:rPr>
                              <w:t>・第一表の</w:t>
                            </w:r>
                            <w:r w:rsidRPr="00DB3D9F">
                              <w:rPr>
                                <w:rFonts w:hint="eastAsia"/>
                                <w:sz w:val="16"/>
                                <w:szCs w:val="20"/>
                              </w:rPr>
                              <w:t>「収入金額等」欄の「給与」の金額</w:t>
                            </w:r>
                          </w:p>
                          <w:p w14:paraId="748FE8FD" w14:textId="68D55B09" w:rsidR="00D86B8D" w:rsidRPr="00DB3D9F" w:rsidRDefault="00D86B8D" w:rsidP="00D86B8D">
                            <w:pPr>
                              <w:spacing w:line="180" w:lineRule="exact"/>
                              <w:rPr>
                                <w:sz w:val="16"/>
                                <w:szCs w:val="20"/>
                              </w:rPr>
                            </w:pPr>
                            <w:r w:rsidRPr="00DB3D9F">
                              <w:rPr>
                                <w:rFonts w:hint="eastAsia"/>
                                <w:sz w:val="16"/>
                                <w:szCs w:val="20"/>
                              </w:rPr>
                              <w:t>⇒　願書の「</w:t>
                            </w:r>
                            <w:r w:rsidRPr="00DB3D9F"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16"/>
                                <w:szCs w:val="20"/>
                              </w:rPr>
                              <w:t>給与収入</w:t>
                            </w:r>
                            <w:r w:rsidRPr="00DB3D9F">
                              <w:rPr>
                                <w:rFonts w:hint="eastAsia"/>
                                <w:sz w:val="16"/>
                                <w:szCs w:val="20"/>
                              </w:rPr>
                              <w:t>」に記載</w:t>
                            </w:r>
                            <w:r>
                              <w:rPr>
                                <w:sz w:val="16"/>
                                <w:szCs w:val="20"/>
                              </w:rPr>
                              <w:br/>
                            </w:r>
                          </w:p>
                          <w:p w14:paraId="21790AA3" w14:textId="241E3170" w:rsidR="00DB3D9F" w:rsidRPr="00DB3D9F" w:rsidRDefault="00D86B8D" w:rsidP="008E3D52">
                            <w:pPr>
                              <w:spacing w:line="180" w:lineRule="exact"/>
                              <w:rPr>
                                <w:sz w:val="16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20"/>
                              </w:rPr>
                              <w:t>・</w:t>
                            </w:r>
                            <w:r w:rsidR="00DB3D9F" w:rsidRPr="00DB3D9F">
                              <w:rPr>
                                <w:rFonts w:hint="eastAsia"/>
                                <w:sz w:val="16"/>
                                <w:szCs w:val="20"/>
                              </w:rPr>
                              <w:t>「所得金額等」欄の「営業等」「農業」「不動産」「利子」「配当」「雑／業務」「雑／その他」の金額</w:t>
                            </w:r>
                          </w:p>
                          <w:p w14:paraId="6A17E71C" w14:textId="609DD173" w:rsidR="00DB3D9F" w:rsidRPr="00DB3D9F" w:rsidRDefault="00DB3D9F" w:rsidP="008E3D52">
                            <w:pPr>
                              <w:spacing w:line="180" w:lineRule="exact"/>
                              <w:rPr>
                                <w:sz w:val="16"/>
                                <w:szCs w:val="20"/>
                              </w:rPr>
                            </w:pPr>
                            <w:r w:rsidRPr="00DB3D9F">
                              <w:rPr>
                                <w:rFonts w:hint="eastAsia"/>
                                <w:sz w:val="16"/>
                                <w:szCs w:val="20"/>
                              </w:rPr>
                              <w:t>⇒　願書の「</w:t>
                            </w:r>
                            <w:r w:rsidRPr="00DB3D9F"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16"/>
                                <w:szCs w:val="20"/>
                              </w:rPr>
                              <w:t>給与収入以外の所得</w:t>
                            </w:r>
                            <w:r w:rsidRPr="00DB3D9F">
                              <w:rPr>
                                <w:rFonts w:hint="eastAsia"/>
                                <w:sz w:val="16"/>
                                <w:szCs w:val="20"/>
                              </w:rPr>
                              <w:t>」に記載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2AC1BF32" w14:textId="03E8F723" w:rsidR="0055401E" w:rsidRDefault="0055401E" w:rsidP="002A063C">
      <w:pPr>
        <w:jc w:val="left"/>
        <w:rPr>
          <w:color w:val="000000"/>
        </w:rPr>
      </w:pPr>
    </w:p>
    <w:p w14:paraId="7C11A784" w14:textId="1DEC24E3" w:rsidR="00513E84" w:rsidRPr="00282420" w:rsidRDefault="00513E84" w:rsidP="002A063C">
      <w:pPr>
        <w:jc w:val="left"/>
        <w:rPr>
          <w:b/>
          <w:bCs/>
          <w:color w:val="000000"/>
          <w:sz w:val="24"/>
          <w:szCs w:val="32"/>
        </w:rPr>
      </w:pPr>
      <w:r w:rsidRPr="00282420">
        <w:rPr>
          <w:rFonts w:hint="eastAsia"/>
          <w:b/>
          <w:bCs/>
          <w:color w:val="000000"/>
          <w:sz w:val="24"/>
          <w:szCs w:val="32"/>
        </w:rPr>
        <w:t>税務署への確定申告書類の提出確認について</w:t>
      </w:r>
    </w:p>
    <w:p w14:paraId="5F3CF26B" w14:textId="152289C2" w:rsidR="00513E84" w:rsidRDefault="00513E84" w:rsidP="002A063C">
      <w:pPr>
        <w:jc w:val="left"/>
        <w:rPr>
          <w:color w:val="000000"/>
        </w:rPr>
      </w:pPr>
    </w:p>
    <w:p w14:paraId="11CA52E3" w14:textId="510D19EF" w:rsidR="00513E84" w:rsidRDefault="00513E84" w:rsidP="002A063C">
      <w:pPr>
        <w:jc w:val="left"/>
        <w:rPr>
          <w:color w:val="000000"/>
        </w:rPr>
      </w:pPr>
      <w:r>
        <w:rPr>
          <w:rFonts w:hint="eastAsia"/>
          <w:color w:val="000000"/>
        </w:rPr>
        <w:t>※電子申告の場合は「受信通知」を印刷したものを提出</w:t>
      </w:r>
    </w:p>
    <w:p w14:paraId="7EA8CF65" w14:textId="4B8553A8" w:rsidR="00282420" w:rsidRPr="00513E84" w:rsidRDefault="00282420" w:rsidP="002A063C">
      <w:pPr>
        <w:jc w:val="left"/>
        <w:rPr>
          <w:color w:val="000000"/>
        </w:rPr>
      </w:pPr>
      <w:r>
        <w:rPr>
          <w:rFonts w:ascii="メイリオ" w:eastAsia="メイリオ" w:hAnsi="メイリオ" w:hint="eastAsia"/>
          <w:color w:val="333333"/>
          <w:sz w:val="20"/>
          <w:szCs w:val="20"/>
          <w:shd w:val="clear" w:color="auto" w:fill="FFFFFF"/>
        </w:rPr>
        <w:t>受付結果（受信通知）の確認方法は国税庁HPにてご確認ください。</w:t>
      </w:r>
    </w:p>
    <w:p w14:paraId="70139C92" w14:textId="0ECD6297" w:rsidR="00513E84" w:rsidRDefault="00282420" w:rsidP="002A063C">
      <w:pPr>
        <w:jc w:val="left"/>
        <w:rPr>
          <w:color w:val="000000"/>
        </w:rPr>
      </w:pPr>
      <w:r>
        <w:rPr>
          <w:rFonts w:hint="eastAsia"/>
          <w:color w:val="000000"/>
        </w:rPr>
        <w:t>（サンプル）</w:t>
      </w:r>
    </w:p>
    <w:p w14:paraId="01AAF5FF" w14:textId="1584A736" w:rsidR="00513E84" w:rsidRDefault="00513E84" w:rsidP="002A063C">
      <w:pPr>
        <w:jc w:val="left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62336" behindDoc="0" locked="0" layoutInCell="1" allowOverlap="1" wp14:anchorId="3B85DF56" wp14:editId="4A4D3D7F">
            <wp:simplePos x="0" y="0"/>
            <wp:positionH relativeFrom="column">
              <wp:posOffset>137795</wp:posOffset>
            </wp:positionH>
            <wp:positionV relativeFrom="paragraph">
              <wp:posOffset>60960</wp:posOffset>
            </wp:positionV>
            <wp:extent cx="2729552" cy="3657600"/>
            <wp:effectExtent l="0" t="0" r="0" b="0"/>
            <wp:wrapNone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図 1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9552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C3B094" w14:textId="77777777" w:rsidR="00513E84" w:rsidRDefault="00513E84" w:rsidP="002A063C">
      <w:pPr>
        <w:jc w:val="left"/>
        <w:rPr>
          <w:color w:val="000000"/>
        </w:rPr>
      </w:pPr>
    </w:p>
    <w:p w14:paraId="039317E9" w14:textId="77777777" w:rsidR="00513E84" w:rsidRDefault="00513E84" w:rsidP="002A063C">
      <w:pPr>
        <w:jc w:val="left"/>
        <w:rPr>
          <w:color w:val="000000"/>
        </w:rPr>
      </w:pPr>
    </w:p>
    <w:p w14:paraId="50A2780A" w14:textId="77777777" w:rsidR="00513E84" w:rsidRDefault="00513E84" w:rsidP="002A063C">
      <w:pPr>
        <w:jc w:val="left"/>
        <w:rPr>
          <w:color w:val="000000"/>
        </w:rPr>
      </w:pPr>
    </w:p>
    <w:p w14:paraId="5A6E83BB" w14:textId="77777777" w:rsidR="00513E84" w:rsidRDefault="00513E84" w:rsidP="002A063C">
      <w:pPr>
        <w:jc w:val="left"/>
        <w:rPr>
          <w:color w:val="000000"/>
        </w:rPr>
      </w:pPr>
    </w:p>
    <w:p w14:paraId="61DAF618" w14:textId="77777777" w:rsidR="00513E84" w:rsidRDefault="00513E84" w:rsidP="002A063C">
      <w:pPr>
        <w:jc w:val="left"/>
        <w:rPr>
          <w:color w:val="000000"/>
        </w:rPr>
      </w:pPr>
    </w:p>
    <w:p w14:paraId="6C5F1844" w14:textId="77777777" w:rsidR="00513E84" w:rsidRDefault="00513E84" w:rsidP="002A063C">
      <w:pPr>
        <w:jc w:val="left"/>
        <w:rPr>
          <w:color w:val="000000"/>
        </w:rPr>
      </w:pPr>
    </w:p>
    <w:p w14:paraId="172F1D41" w14:textId="77777777" w:rsidR="00513E84" w:rsidRDefault="00513E84" w:rsidP="002A063C">
      <w:pPr>
        <w:jc w:val="left"/>
        <w:rPr>
          <w:color w:val="000000"/>
        </w:rPr>
      </w:pPr>
    </w:p>
    <w:p w14:paraId="6969533D" w14:textId="77777777" w:rsidR="00513E84" w:rsidRDefault="00513E84" w:rsidP="002A063C">
      <w:pPr>
        <w:jc w:val="left"/>
        <w:rPr>
          <w:color w:val="000000"/>
        </w:rPr>
      </w:pPr>
    </w:p>
    <w:p w14:paraId="293E5C98" w14:textId="77777777" w:rsidR="00513E84" w:rsidRDefault="00513E84" w:rsidP="002A063C">
      <w:pPr>
        <w:jc w:val="left"/>
        <w:rPr>
          <w:color w:val="000000"/>
        </w:rPr>
      </w:pPr>
    </w:p>
    <w:p w14:paraId="506FAE21" w14:textId="77777777" w:rsidR="00513E84" w:rsidRDefault="00513E84" w:rsidP="002A063C">
      <w:pPr>
        <w:jc w:val="left"/>
        <w:rPr>
          <w:color w:val="000000"/>
        </w:rPr>
      </w:pPr>
    </w:p>
    <w:p w14:paraId="03BF7E9D" w14:textId="77777777" w:rsidR="00513E84" w:rsidRDefault="00513E84" w:rsidP="002A063C">
      <w:pPr>
        <w:jc w:val="left"/>
        <w:rPr>
          <w:color w:val="000000"/>
        </w:rPr>
      </w:pPr>
    </w:p>
    <w:p w14:paraId="2845F5CB" w14:textId="77777777" w:rsidR="00513E84" w:rsidRDefault="00513E84" w:rsidP="002A063C">
      <w:pPr>
        <w:jc w:val="left"/>
        <w:rPr>
          <w:color w:val="000000"/>
        </w:rPr>
      </w:pPr>
    </w:p>
    <w:p w14:paraId="7401F004" w14:textId="77777777" w:rsidR="00513E84" w:rsidRDefault="00513E84" w:rsidP="002A063C">
      <w:pPr>
        <w:jc w:val="left"/>
        <w:rPr>
          <w:color w:val="000000"/>
        </w:rPr>
      </w:pPr>
    </w:p>
    <w:p w14:paraId="0853DA44" w14:textId="77777777" w:rsidR="00513E84" w:rsidRDefault="00513E84" w:rsidP="002A063C">
      <w:pPr>
        <w:jc w:val="left"/>
        <w:rPr>
          <w:color w:val="000000"/>
        </w:rPr>
      </w:pPr>
    </w:p>
    <w:p w14:paraId="70DC4AAE" w14:textId="77777777" w:rsidR="00513E84" w:rsidRDefault="00513E84" w:rsidP="002A063C">
      <w:pPr>
        <w:jc w:val="left"/>
        <w:rPr>
          <w:color w:val="000000"/>
        </w:rPr>
      </w:pPr>
    </w:p>
    <w:p w14:paraId="3A5419B5" w14:textId="77777777" w:rsidR="00513E84" w:rsidRDefault="00513E84" w:rsidP="002A063C">
      <w:pPr>
        <w:jc w:val="left"/>
        <w:rPr>
          <w:color w:val="000000"/>
        </w:rPr>
      </w:pPr>
    </w:p>
    <w:p w14:paraId="6FA8DF92" w14:textId="77777777" w:rsidR="00513E84" w:rsidRDefault="00513E84" w:rsidP="002A063C">
      <w:pPr>
        <w:jc w:val="left"/>
        <w:rPr>
          <w:color w:val="000000"/>
        </w:rPr>
      </w:pPr>
    </w:p>
    <w:p w14:paraId="5C7EDA69" w14:textId="77777777" w:rsidR="00513E84" w:rsidRDefault="00513E84" w:rsidP="002A063C">
      <w:pPr>
        <w:jc w:val="left"/>
        <w:rPr>
          <w:color w:val="000000"/>
        </w:rPr>
      </w:pPr>
    </w:p>
    <w:p w14:paraId="21F860CB" w14:textId="77777777" w:rsidR="00513E84" w:rsidRDefault="00513E84" w:rsidP="002A063C">
      <w:pPr>
        <w:jc w:val="left"/>
        <w:rPr>
          <w:color w:val="000000"/>
        </w:rPr>
      </w:pPr>
    </w:p>
    <w:p w14:paraId="105324CC" w14:textId="77777777" w:rsidR="00513E84" w:rsidRDefault="00513E84" w:rsidP="002A063C">
      <w:pPr>
        <w:jc w:val="left"/>
        <w:rPr>
          <w:color w:val="000000"/>
        </w:rPr>
      </w:pPr>
    </w:p>
    <w:p w14:paraId="76D4AB90" w14:textId="77777777" w:rsidR="00513E84" w:rsidRDefault="00513E84" w:rsidP="002A063C">
      <w:pPr>
        <w:jc w:val="left"/>
        <w:rPr>
          <w:color w:val="000000"/>
        </w:rPr>
      </w:pPr>
    </w:p>
    <w:p w14:paraId="7D297D63" w14:textId="77777777" w:rsidR="00513E84" w:rsidRDefault="00513E84" w:rsidP="002A063C">
      <w:pPr>
        <w:jc w:val="left"/>
        <w:rPr>
          <w:color w:val="000000"/>
        </w:rPr>
      </w:pPr>
    </w:p>
    <w:p w14:paraId="418DB266" w14:textId="77777777" w:rsidR="00513E84" w:rsidRDefault="00513E84" w:rsidP="002A063C">
      <w:pPr>
        <w:jc w:val="left"/>
        <w:rPr>
          <w:color w:val="000000"/>
        </w:rPr>
      </w:pPr>
    </w:p>
    <w:p w14:paraId="026672A7" w14:textId="77777777" w:rsidR="00513E84" w:rsidRDefault="00513E84" w:rsidP="002A063C">
      <w:pPr>
        <w:jc w:val="left"/>
        <w:rPr>
          <w:color w:val="000000"/>
        </w:rPr>
      </w:pPr>
    </w:p>
    <w:p w14:paraId="266F14ED" w14:textId="77777777" w:rsidR="00513E84" w:rsidRDefault="00513E84" w:rsidP="002A063C">
      <w:pPr>
        <w:jc w:val="left"/>
        <w:rPr>
          <w:color w:val="000000"/>
        </w:rPr>
      </w:pPr>
    </w:p>
    <w:p w14:paraId="1B5D9AD6" w14:textId="5C40B40C" w:rsidR="00513E84" w:rsidRDefault="00513E84" w:rsidP="002A063C">
      <w:pPr>
        <w:jc w:val="left"/>
        <w:rPr>
          <w:color w:val="000000"/>
        </w:rPr>
      </w:pPr>
      <w:r>
        <w:rPr>
          <w:rFonts w:hint="eastAsia"/>
          <w:color w:val="000000"/>
        </w:rPr>
        <w:t>※書面申告の場合</w:t>
      </w:r>
      <w:r w:rsidR="00282420">
        <w:rPr>
          <w:rFonts w:hint="eastAsia"/>
          <w:color w:val="000000"/>
        </w:rPr>
        <w:t>、令和７年１月より収受印を押なつした控えの取り扱いが見直されたため、</w:t>
      </w:r>
    </w:p>
    <w:p w14:paraId="3B1AD9E7" w14:textId="77EE3452" w:rsidR="00282420" w:rsidRDefault="00282420" w:rsidP="002A063C">
      <w:pPr>
        <w:jc w:val="left"/>
        <w:rPr>
          <w:color w:val="000000"/>
        </w:rPr>
      </w:pPr>
      <w:r>
        <w:rPr>
          <w:rFonts w:hint="eastAsia"/>
          <w:color w:val="000000"/>
        </w:rPr>
        <w:t>当分の間の対応として交付される「リーフレット」を提出</w:t>
      </w:r>
    </w:p>
    <w:p w14:paraId="7C6D8086" w14:textId="50033A2B" w:rsidR="00282420" w:rsidRDefault="00282420" w:rsidP="002A063C">
      <w:pPr>
        <w:jc w:val="left"/>
        <w:rPr>
          <w:color w:val="000000"/>
        </w:rPr>
      </w:pPr>
      <w:r>
        <w:rPr>
          <w:rFonts w:hint="eastAsia"/>
          <w:color w:val="000000"/>
        </w:rPr>
        <w:t>（サンプル）</w:t>
      </w:r>
    </w:p>
    <w:p w14:paraId="7A3844D7" w14:textId="085A35F0" w:rsidR="00282420" w:rsidRDefault="00282420" w:rsidP="002A063C">
      <w:pPr>
        <w:jc w:val="left"/>
        <w:rPr>
          <w:color w:val="000000"/>
        </w:rPr>
      </w:pPr>
      <w:r>
        <w:rPr>
          <w:rFonts w:hint="eastAsia"/>
          <w:noProof/>
          <w:color w:val="000000"/>
        </w:rPr>
        <w:drawing>
          <wp:anchor distT="0" distB="0" distL="114300" distR="114300" simplePos="0" relativeHeight="251661312" behindDoc="0" locked="0" layoutInCell="1" allowOverlap="1" wp14:anchorId="71AA23E0" wp14:editId="7B356FCF">
            <wp:simplePos x="0" y="0"/>
            <wp:positionH relativeFrom="column">
              <wp:posOffset>42545</wp:posOffset>
            </wp:positionH>
            <wp:positionV relativeFrom="paragraph">
              <wp:posOffset>22860</wp:posOffset>
            </wp:positionV>
            <wp:extent cx="3028875" cy="4295775"/>
            <wp:effectExtent l="0" t="0" r="635" b="0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図 1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4110" cy="43173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E6E811" w14:textId="77777777" w:rsidR="00282420" w:rsidRPr="005C6862" w:rsidRDefault="00282420" w:rsidP="002A063C">
      <w:pPr>
        <w:jc w:val="left"/>
        <w:rPr>
          <w:color w:val="000000"/>
        </w:rPr>
      </w:pPr>
    </w:p>
    <w:sectPr w:rsidR="00282420" w:rsidRPr="005C6862">
      <w:pgSz w:w="11906" w:h="16838" w:code="9"/>
      <w:pgMar w:top="1134" w:right="1418" w:bottom="1134" w:left="1418" w:header="851" w:footer="85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6DD4A4" w14:textId="77777777" w:rsidR="002F4B39" w:rsidRDefault="002F4B39" w:rsidP="002C14D9">
      <w:r>
        <w:separator/>
      </w:r>
    </w:p>
  </w:endnote>
  <w:endnote w:type="continuationSeparator" w:id="0">
    <w:p w14:paraId="1616BBEC" w14:textId="77777777" w:rsidR="002F4B39" w:rsidRDefault="002F4B39" w:rsidP="002C14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44D274" w14:textId="77777777" w:rsidR="002F4B39" w:rsidRDefault="002F4B39" w:rsidP="002C14D9">
      <w:r>
        <w:separator/>
      </w:r>
    </w:p>
  </w:footnote>
  <w:footnote w:type="continuationSeparator" w:id="0">
    <w:p w14:paraId="324B762D" w14:textId="77777777" w:rsidR="002F4B39" w:rsidRDefault="002F4B39" w:rsidP="002C14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251DB"/>
    <w:multiLevelType w:val="hybridMultilevel"/>
    <w:tmpl w:val="FE70BE80"/>
    <w:lvl w:ilvl="0" w:tplc="C5F83664">
      <w:start w:val="2"/>
      <w:numFmt w:val="decimalEnclosedCircle"/>
      <w:lvlText w:val="%1"/>
      <w:lvlJc w:val="left"/>
      <w:pPr>
        <w:ind w:left="420" w:hanging="420"/>
      </w:pPr>
      <w:rPr>
        <w:rFonts w:hint="eastAsia"/>
        <w:b/>
        <w:bCs/>
      </w:rPr>
    </w:lvl>
    <w:lvl w:ilvl="1" w:tplc="04090017" w:tentative="1">
      <w:start w:val="1"/>
      <w:numFmt w:val="aiueoFullWidth"/>
      <w:lvlText w:val="(%2)"/>
      <w:lvlJc w:val="left"/>
      <w:pPr>
        <w:ind w:left="272" w:hanging="420"/>
      </w:pPr>
    </w:lvl>
    <w:lvl w:ilvl="2" w:tplc="04090011" w:tentative="1">
      <w:start w:val="1"/>
      <w:numFmt w:val="decimalEnclosedCircle"/>
      <w:lvlText w:val="%3"/>
      <w:lvlJc w:val="left"/>
      <w:pPr>
        <w:ind w:left="692" w:hanging="420"/>
      </w:pPr>
    </w:lvl>
    <w:lvl w:ilvl="3" w:tplc="0409000F" w:tentative="1">
      <w:start w:val="1"/>
      <w:numFmt w:val="decimal"/>
      <w:lvlText w:val="%4."/>
      <w:lvlJc w:val="left"/>
      <w:pPr>
        <w:ind w:left="1112" w:hanging="420"/>
      </w:pPr>
    </w:lvl>
    <w:lvl w:ilvl="4" w:tplc="04090017" w:tentative="1">
      <w:start w:val="1"/>
      <w:numFmt w:val="aiueoFullWidth"/>
      <w:lvlText w:val="(%5)"/>
      <w:lvlJc w:val="left"/>
      <w:pPr>
        <w:ind w:left="1532" w:hanging="420"/>
      </w:pPr>
    </w:lvl>
    <w:lvl w:ilvl="5" w:tplc="04090011" w:tentative="1">
      <w:start w:val="1"/>
      <w:numFmt w:val="decimalEnclosedCircle"/>
      <w:lvlText w:val="%6"/>
      <w:lvlJc w:val="left"/>
      <w:pPr>
        <w:ind w:left="1952" w:hanging="420"/>
      </w:pPr>
    </w:lvl>
    <w:lvl w:ilvl="6" w:tplc="0409000F" w:tentative="1">
      <w:start w:val="1"/>
      <w:numFmt w:val="decimal"/>
      <w:lvlText w:val="%7."/>
      <w:lvlJc w:val="left"/>
      <w:pPr>
        <w:ind w:left="2372" w:hanging="420"/>
      </w:pPr>
    </w:lvl>
    <w:lvl w:ilvl="7" w:tplc="04090017" w:tentative="1">
      <w:start w:val="1"/>
      <w:numFmt w:val="aiueoFullWidth"/>
      <w:lvlText w:val="(%8)"/>
      <w:lvlJc w:val="left"/>
      <w:pPr>
        <w:ind w:left="2792" w:hanging="420"/>
      </w:pPr>
    </w:lvl>
    <w:lvl w:ilvl="8" w:tplc="04090011" w:tentative="1">
      <w:start w:val="1"/>
      <w:numFmt w:val="decimalEnclosedCircle"/>
      <w:lvlText w:val="%9"/>
      <w:lvlJc w:val="left"/>
      <w:pPr>
        <w:ind w:left="3212" w:hanging="420"/>
      </w:pPr>
    </w:lvl>
  </w:abstractNum>
  <w:abstractNum w:abstractNumId="1" w15:restartNumberingAfterBreak="0">
    <w:nsid w:val="08BC3524"/>
    <w:multiLevelType w:val="hybridMultilevel"/>
    <w:tmpl w:val="F3E433D0"/>
    <w:lvl w:ilvl="0" w:tplc="55C84AE8">
      <w:numFmt w:val="bullet"/>
      <w:lvlText w:val="○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156F4A"/>
    <w:multiLevelType w:val="hybridMultilevel"/>
    <w:tmpl w:val="A33CAF20"/>
    <w:lvl w:ilvl="0" w:tplc="06621952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3D57702"/>
    <w:multiLevelType w:val="hybridMultilevel"/>
    <w:tmpl w:val="AFCCBB26"/>
    <w:lvl w:ilvl="0" w:tplc="9654AC62">
      <w:numFmt w:val="bullet"/>
      <w:lvlText w:val="○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80F735D"/>
    <w:multiLevelType w:val="hybridMultilevel"/>
    <w:tmpl w:val="192609B2"/>
    <w:lvl w:ilvl="0" w:tplc="C5468E9A">
      <w:start w:val="1"/>
      <w:numFmt w:val="aiueoFullWidth"/>
      <w:suff w:val="space"/>
      <w:lvlText w:val="(%1)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A1D2E06"/>
    <w:multiLevelType w:val="hybridMultilevel"/>
    <w:tmpl w:val="C2DE34DA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1AD4CDA"/>
    <w:multiLevelType w:val="hybridMultilevel"/>
    <w:tmpl w:val="47923CB0"/>
    <w:lvl w:ilvl="0" w:tplc="E4066DEA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7E71A2B"/>
    <w:multiLevelType w:val="hybridMultilevel"/>
    <w:tmpl w:val="FF8C490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BFC3CAB"/>
    <w:multiLevelType w:val="hybridMultilevel"/>
    <w:tmpl w:val="3D94B1F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CA22C4E"/>
    <w:multiLevelType w:val="hybridMultilevel"/>
    <w:tmpl w:val="5D8C5F86"/>
    <w:lvl w:ilvl="0" w:tplc="4246EE08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E5B3103"/>
    <w:multiLevelType w:val="hybridMultilevel"/>
    <w:tmpl w:val="F31E857C"/>
    <w:lvl w:ilvl="0" w:tplc="BAB412DC">
      <w:start w:val="1"/>
      <w:numFmt w:val="aiueoFullWidth"/>
      <w:suff w:val="nothing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0685B6D"/>
    <w:multiLevelType w:val="hybridMultilevel"/>
    <w:tmpl w:val="5F3C1710"/>
    <w:lvl w:ilvl="0" w:tplc="9E4E9C4E">
      <w:start w:val="1"/>
      <w:numFmt w:val="aiueoFullWidth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15707FC"/>
    <w:multiLevelType w:val="hybridMultilevel"/>
    <w:tmpl w:val="5E84700E"/>
    <w:lvl w:ilvl="0" w:tplc="B4FE280A">
      <w:start w:val="2"/>
      <w:numFmt w:val="decimalEnclosedCircle"/>
      <w:lvlText w:val="%1"/>
      <w:lvlJc w:val="left"/>
      <w:pPr>
        <w:ind w:left="988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0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7" w:tentative="1">
      <w:start w:val="1"/>
      <w:numFmt w:val="aiueoFullWidth"/>
      <w:lvlText w:val="(%5)"/>
      <w:lvlJc w:val="left"/>
      <w:pPr>
        <w:ind w:left="266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7" w:tentative="1">
      <w:start w:val="1"/>
      <w:numFmt w:val="aiueoFullWidth"/>
      <w:lvlText w:val="(%8)"/>
      <w:lvlJc w:val="left"/>
      <w:pPr>
        <w:ind w:left="392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8" w:hanging="420"/>
      </w:pPr>
    </w:lvl>
  </w:abstractNum>
  <w:abstractNum w:abstractNumId="13" w15:restartNumberingAfterBreak="0">
    <w:nsid w:val="7B7632D7"/>
    <w:multiLevelType w:val="hybridMultilevel"/>
    <w:tmpl w:val="7C1006A8"/>
    <w:lvl w:ilvl="0" w:tplc="04090017">
      <w:start w:val="1"/>
      <w:numFmt w:val="aiueoFullWidth"/>
      <w:lvlText w:val="(%1)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1"/>
  </w:num>
  <w:num w:numId="4">
    <w:abstractNumId w:val="3"/>
  </w:num>
  <w:num w:numId="5">
    <w:abstractNumId w:val="2"/>
  </w:num>
  <w:num w:numId="6">
    <w:abstractNumId w:val="7"/>
  </w:num>
  <w:num w:numId="7">
    <w:abstractNumId w:val="5"/>
  </w:num>
  <w:num w:numId="8">
    <w:abstractNumId w:val="12"/>
  </w:num>
  <w:num w:numId="9">
    <w:abstractNumId w:val="0"/>
  </w:num>
  <w:num w:numId="10">
    <w:abstractNumId w:val="13"/>
  </w:num>
  <w:num w:numId="11">
    <w:abstractNumId w:val="4"/>
  </w:num>
  <w:num w:numId="12">
    <w:abstractNumId w:val="11"/>
  </w:num>
  <w:num w:numId="13">
    <w:abstractNumId w:val="8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ocumentProtection w:edit="readOnly" w:enforcement="1" w:cryptProviderType="rsaAES" w:cryptAlgorithmClass="hash" w:cryptAlgorithmType="typeAny" w:cryptAlgorithmSid="14" w:cryptSpinCount="100000" w:hash="1mEuwKPGdwps29t1DbRTxz+9BmOgvP6scUd15lnLTo0rNsjdgWn/dicd6Qa0RhK6Spx4z733bQ8niUPFPwDsRQ==" w:salt="VQ6V4em1Qd+mq7KHsV64Vg=="/>
  <w:defaultTabStop w:val="840"/>
  <w:displayHorizontalDrawingGridEvery w:val="0"/>
  <w:displayVerticalDrawingGridEvery w:val="2"/>
  <w:characterSpacingControl w:val="compressPunctuation"/>
  <w:hdrShapeDefaults>
    <o:shapedefaults v:ext="edit" spidmax="593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D98"/>
    <w:rsid w:val="000241F9"/>
    <w:rsid w:val="00067280"/>
    <w:rsid w:val="00072C93"/>
    <w:rsid w:val="00082756"/>
    <w:rsid w:val="000876CE"/>
    <w:rsid w:val="00096E6E"/>
    <w:rsid w:val="000D1FE7"/>
    <w:rsid w:val="000D2FD7"/>
    <w:rsid w:val="000E008F"/>
    <w:rsid w:val="000F4F13"/>
    <w:rsid w:val="00100826"/>
    <w:rsid w:val="00101A29"/>
    <w:rsid w:val="00115099"/>
    <w:rsid w:val="001253EE"/>
    <w:rsid w:val="00130423"/>
    <w:rsid w:val="00156A91"/>
    <w:rsid w:val="00192824"/>
    <w:rsid w:val="00192D09"/>
    <w:rsid w:val="00193085"/>
    <w:rsid w:val="001953C3"/>
    <w:rsid w:val="0019635C"/>
    <w:rsid w:val="00197B96"/>
    <w:rsid w:val="001A0966"/>
    <w:rsid w:val="001C152C"/>
    <w:rsid w:val="001D19BB"/>
    <w:rsid w:val="001E445C"/>
    <w:rsid w:val="001E791F"/>
    <w:rsid w:val="001F77F4"/>
    <w:rsid w:val="002129A6"/>
    <w:rsid w:val="00220459"/>
    <w:rsid w:val="00241B27"/>
    <w:rsid w:val="002514E3"/>
    <w:rsid w:val="00263603"/>
    <w:rsid w:val="00267F7E"/>
    <w:rsid w:val="00273D37"/>
    <w:rsid w:val="002773F8"/>
    <w:rsid w:val="00282420"/>
    <w:rsid w:val="002A063C"/>
    <w:rsid w:val="002B5B57"/>
    <w:rsid w:val="002C14D9"/>
    <w:rsid w:val="002C617B"/>
    <w:rsid w:val="002E3884"/>
    <w:rsid w:val="002E7826"/>
    <w:rsid w:val="002F2DAF"/>
    <w:rsid w:val="002F4B39"/>
    <w:rsid w:val="00305E3B"/>
    <w:rsid w:val="00315313"/>
    <w:rsid w:val="00320BC3"/>
    <w:rsid w:val="00321FF9"/>
    <w:rsid w:val="003251CD"/>
    <w:rsid w:val="00331F26"/>
    <w:rsid w:val="003334A3"/>
    <w:rsid w:val="00341149"/>
    <w:rsid w:val="00355171"/>
    <w:rsid w:val="003A23DC"/>
    <w:rsid w:val="003B29A0"/>
    <w:rsid w:val="003C594F"/>
    <w:rsid w:val="003D3E9D"/>
    <w:rsid w:val="003D6314"/>
    <w:rsid w:val="003E686E"/>
    <w:rsid w:val="00403D83"/>
    <w:rsid w:val="00442524"/>
    <w:rsid w:val="004507B9"/>
    <w:rsid w:val="004578EA"/>
    <w:rsid w:val="004A7052"/>
    <w:rsid w:val="004B693E"/>
    <w:rsid w:val="004D090F"/>
    <w:rsid w:val="00501E21"/>
    <w:rsid w:val="005045F5"/>
    <w:rsid w:val="00513E84"/>
    <w:rsid w:val="00536EA7"/>
    <w:rsid w:val="00543F53"/>
    <w:rsid w:val="0055401E"/>
    <w:rsid w:val="0057582E"/>
    <w:rsid w:val="00596B41"/>
    <w:rsid w:val="005A46AC"/>
    <w:rsid w:val="005B5DA6"/>
    <w:rsid w:val="005C6862"/>
    <w:rsid w:val="00604A54"/>
    <w:rsid w:val="00610361"/>
    <w:rsid w:val="00643340"/>
    <w:rsid w:val="00680F6C"/>
    <w:rsid w:val="00691107"/>
    <w:rsid w:val="006A478A"/>
    <w:rsid w:val="006A710F"/>
    <w:rsid w:val="007020D5"/>
    <w:rsid w:val="00704C84"/>
    <w:rsid w:val="00705A08"/>
    <w:rsid w:val="00712377"/>
    <w:rsid w:val="007164F6"/>
    <w:rsid w:val="00775135"/>
    <w:rsid w:val="00776548"/>
    <w:rsid w:val="007D195E"/>
    <w:rsid w:val="007E0078"/>
    <w:rsid w:val="007E3E32"/>
    <w:rsid w:val="007F3A6F"/>
    <w:rsid w:val="00824D95"/>
    <w:rsid w:val="00830FA4"/>
    <w:rsid w:val="00832F2D"/>
    <w:rsid w:val="00835443"/>
    <w:rsid w:val="008C7558"/>
    <w:rsid w:val="008E2DD2"/>
    <w:rsid w:val="008E3995"/>
    <w:rsid w:val="008E3D52"/>
    <w:rsid w:val="008E4D1A"/>
    <w:rsid w:val="008E794B"/>
    <w:rsid w:val="008F422F"/>
    <w:rsid w:val="009245AA"/>
    <w:rsid w:val="00965994"/>
    <w:rsid w:val="00980642"/>
    <w:rsid w:val="00983BB2"/>
    <w:rsid w:val="00985C89"/>
    <w:rsid w:val="009B47EA"/>
    <w:rsid w:val="009D4A48"/>
    <w:rsid w:val="009E5FDF"/>
    <w:rsid w:val="009F787A"/>
    <w:rsid w:val="00A01A14"/>
    <w:rsid w:val="00A02F8D"/>
    <w:rsid w:val="00A048EC"/>
    <w:rsid w:val="00A23F30"/>
    <w:rsid w:val="00A30CD6"/>
    <w:rsid w:val="00A44D98"/>
    <w:rsid w:val="00A452BA"/>
    <w:rsid w:val="00A4537A"/>
    <w:rsid w:val="00A6440D"/>
    <w:rsid w:val="00A66C8B"/>
    <w:rsid w:val="00A77E60"/>
    <w:rsid w:val="00A93BEA"/>
    <w:rsid w:val="00AA5302"/>
    <w:rsid w:val="00AA7C83"/>
    <w:rsid w:val="00AB2D65"/>
    <w:rsid w:val="00AD7F10"/>
    <w:rsid w:val="00AE0B85"/>
    <w:rsid w:val="00AE146C"/>
    <w:rsid w:val="00AE7057"/>
    <w:rsid w:val="00B0762F"/>
    <w:rsid w:val="00B248F0"/>
    <w:rsid w:val="00B31D70"/>
    <w:rsid w:val="00B5209C"/>
    <w:rsid w:val="00B65292"/>
    <w:rsid w:val="00BB0637"/>
    <w:rsid w:val="00BB2493"/>
    <w:rsid w:val="00BB3AAE"/>
    <w:rsid w:val="00BC7F0D"/>
    <w:rsid w:val="00BF3969"/>
    <w:rsid w:val="00BF69BF"/>
    <w:rsid w:val="00C033EA"/>
    <w:rsid w:val="00C45D71"/>
    <w:rsid w:val="00C55292"/>
    <w:rsid w:val="00C56D8D"/>
    <w:rsid w:val="00C648EC"/>
    <w:rsid w:val="00C72964"/>
    <w:rsid w:val="00C755D4"/>
    <w:rsid w:val="00CA3F71"/>
    <w:rsid w:val="00D12034"/>
    <w:rsid w:val="00D145BF"/>
    <w:rsid w:val="00D15CAB"/>
    <w:rsid w:val="00D25E6A"/>
    <w:rsid w:val="00D50FB3"/>
    <w:rsid w:val="00D568ED"/>
    <w:rsid w:val="00D73823"/>
    <w:rsid w:val="00D838DF"/>
    <w:rsid w:val="00D858BB"/>
    <w:rsid w:val="00D86B8D"/>
    <w:rsid w:val="00DB1B87"/>
    <w:rsid w:val="00DB3D9F"/>
    <w:rsid w:val="00DC43A6"/>
    <w:rsid w:val="00DC70E9"/>
    <w:rsid w:val="00DD46FD"/>
    <w:rsid w:val="00E039C5"/>
    <w:rsid w:val="00E12BAE"/>
    <w:rsid w:val="00E246E6"/>
    <w:rsid w:val="00E316C1"/>
    <w:rsid w:val="00E462E8"/>
    <w:rsid w:val="00E648BD"/>
    <w:rsid w:val="00EA3E4F"/>
    <w:rsid w:val="00ED6E17"/>
    <w:rsid w:val="00EE61BC"/>
    <w:rsid w:val="00F06EF3"/>
    <w:rsid w:val="00F2012C"/>
    <w:rsid w:val="00F467DE"/>
    <w:rsid w:val="00F52E79"/>
    <w:rsid w:val="00FA021F"/>
    <w:rsid w:val="00FB415D"/>
    <w:rsid w:val="00FD4D12"/>
    <w:rsid w:val="00FE0B0D"/>
    <w:rsid w:val="00FE6443"/>
    <w:rsid w:val="00FF3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9393">
      <v:textbox inset="5.85pt,.7pt,5.85pt,.7pt"/>
    </o:shapedefaults>
    <o:shapelayout v:ext="edit">
      <o:idmap v:ext="edit" data="1"/>
    </o:shapelayout>
  </w:shapeDefaults>
  <w:decimalSymbol w:val="."/>
  <w:listSeparator w:val=","/>
  <w14:docId w14:val="0447B939"/>
  <w15:chartTrackingRefBased/>
  <w15:docId w15:val="{312AA4C9-A537-4BA7-93DA-2C6562F50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>
      <w:pPr>
        <w:spacing w:line="24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  <w:rPr>
      <w:sz w:val="22"/>
    </w:rPr>
  </w:style>
  <w:style w:type="paragraph" w:styleId="a4">
    <w:name w:val="Body Text Indent"/>
    <w:basedOn w:val="a"/>
    <w:semiHidden/>
    <w:pPr>
      <w:ind w:firstLineChars="100" w:firstLine="220"/>
    </w:pPr>
    <w:rPr>
      <w:sz w:val="22"/>
    </w:rPr>
  </w:style>
  <w:style w:type="paragraph" w:styleId="a5">
    <w:name w:val="header"/>
    <w:basedOn w:val="a"/>
    <w:link w:val="a6"/>
    <w:uiPriority w:val="99"/>
    <w:unhideWhenUsed/>
    <w:rsid w:val="002C14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2C14D9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2C14D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2C14D9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F2012C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F2012C"/>
    <w:rPr>
      <w:rFonts w:ascii="Arial" w:eastAsia="ＭＳ ゴシック" w:hAnsi="Arial" w:cs="Times New Roman"/>
      <w:kern w:val="2"/>
      <w:sz w:val="18"/>
      <w:szCs w:val="18"/>
    </w:rPr>
  </w:style>
  <w:style w:type="character" w:styleId="ab">
    <w:name w:val="annotation reference"/>
    <w:uiPriority w:val="99"/>
    <w:semiHidden/>
    <w:unhideWhenUsed/>
    <w:rsid w:val="007E3E32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7E3E32"/>
    <w:pPr>
      <w:jc w:val="left"/>
    </w:pPr>
  </w:style>
  <w:style w:type="character" w:customStyle="1" w:styleId="ad">
    <w:name w:val="コメント文字列 (文字)"/>
    <w:link w:val="ac"/>
    <w:uiPriority w:val="99"/>
    <w:semiHidden/>
    <w:rsid w:val="007E3E32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7E3E32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7E3E32"/>
    <w:rPr>
      <w:b/>
      <w:bCs/>
      <w:kern w:val="2"/>
      <w:sz w:val="21"/>
      <w:szCs w:val="24"/>
    </w:rPr>
  </w:style>
  <w:style w:type="table" w:styleId="af0">
    <w:name w:val="Table Grid"/>
    <w:basedOn w:val="a1"/>
    <w:uiPriority w:val="59"/>
    <w:rsid w:val="007164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Placeholder Text"/>
    <w:basedOn w:val="a0"/>
    <w:uiPriority w:val="99"/>
    <w:semiHidden/>
    <w:rsid w:val="008C7558"/>
    <w:rPr>
      <w:color w:val="808080"/>
    </w:rPr>
  </w:style>
  <w:style w:type="paragraph" w:styleId="af2">
    <w:name w:val="List Paragraph"/>
    <w:basedOn w:val="a"/>
    <w:uiPriority w:val="34"/>
    <w:qFormat/>
    <w:rsid w:val="000D1FE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985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9387200972\AppData\Roaming\Microsoft\Templates\&#20316;&#25104;&#20013;&#9675;&#12304;&#27096;&#24335;&#65299;-1&#12305;&#28304;&#27849;&#24500;&#21454;&#31080;&#36028;&#20184;&#21488;&#32025;%20(&#20462;&#24489;&#28168;&#12415;).dot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CF9BBE-AE66-4ED8-BE90-FA6E0CC4C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作成中○【様式３-1】源泉徴収票貼付台紙 (修復済み)</Template>
  <TotalTime>316</TotalTime>
  <Pages>2</Pages>
  <Words>704</Words>
  <Characters>388</Characters>
  <Application>Microsoft Office Word</Application>
  <DocSecurity>8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平成１９年 ※（ ４ ・ 10 ） 月　１日</vt:lpstr>
      <vt:lpstr>平成１９年 ※（ ４ ・ 10 ） 月　１日</vt:lpstr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平成１９年 ※（ ４ ・ 10 ） 月　１日</dc:title>
  <dc:subject/>
  <dc:creator>伊藤 須美子</dc:creator>
  <cp:keywords/>
  <dc:description/>
  <cp:lastModifiedBy>MOTOYOSHI TOMOKO</cp:lastModifiedBy>
  <cp:revision>46</cp:revision>
  <cp:lastPrinted>2025-01-22T00:06:00Z</cp:lastPrinted>
  <dcterms:created xsi:type="dcterms:W3CDTF">2024-01-05T06:59:00Z</dcterms:created>
  <dcterms:modified xsi:type="dcterms:W3CDTF">2025-12-11T05:32:00Z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52e39897054636269c6d9449e9e886eed1cd9f49a290d48c5c865e6badabd50c</vt:lpwstr>
  </property>
</Properties>
</file>